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494BE1" w14:textId="565BBD29" w:rsidR="00CE3548" w:rsidRDefault="00E47CB0" w:rsidP="00E47CB0">
      <w:pPr>
        <w:pStyle w:val="PBD-Titel"/>
      </w:pPr>
      <w:r>
        <w:t xml:space="preserve">Kijkwijzer beginsituatieanalyse AN </w:t>
      </w:r>
    </w:p>
    <w:tbl>
      <w:tblPr>
        <w:tblStyle w:val="Tabelraster1"/>
        <w:tblW w:w="0" w:type="auto"/>
        <w:tblBorders>
          <w:top w:val="single" w:sz="4" w:space="0" w:color="F08800" w:themeColor="accent3"/>
          <w:left w:val="single" w:sz="4" w:space="0" w:color="F08800" w:themeColor="accent3"/>
          <w:bottom w:val="single" w:sz="4" w:space="0" w:color="F08800" w:themeColor="accent3"/>
          <w:right w:val="single" w:sz="4" w:space="0" w:color="F08800" w:themeColor="accent3"/>
          <w:insideH w:val="single" w:sz="4" w:space="0" w:color="F08800" w:themeColor="accent3"/>
          <w:insideV w:val="single" w:sz="4" w:space="0" w:color="F08800" w:themeColor="accent3"/>
        </w:tblBorders>
        <w:tblLook w:val="04A0" w:firstRow="1" w:lastRow="0" w:firstColumn="1" w:lastColumn="0" w:noHBand="0" w:noVBand="1"/>
      </w:tblPr>
      <w:tblGrid>
        <w:gridCol w:w="9062"/>
      </w:tblGrid>
      <w:tr w:rsidR="00E47CB0" w:rsidRPr="00E47CB0" w14:paraId="73FD114B" w14:textId="77777777" w:rsidTr="00E47CB0">
        <w:tc>
          <w:tcPr>
            <w:tcW w:w="9212" w:type="dxa"/>
          </w:tcPr>
          <w:p w14:paraId="4CB2E671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063F5818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  <w:r w:rsidRPr="00E47CB0">
              <w:rPr>
                <w:rFonts w:ascii="Calibri" w:hAnsi="Calibri"/>
                <w:lang w:eastAsia="nl-NL"/>
              </w:rPr>
              <w:t>Naam van de leerling: ____________________________________________________   klas: ___________</w:t>
            </w:r>
          </w:p>
          <w:p w14:paraId="4723386E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  <w:r w:rsidRPr="00E47CB0">
              <w:rPr>
                <w:rFonts w:ascii="Calibri" w:hAnsi="Calibri"/>
                <w:lang w:eastAsia="nl-NL"/>
              </w:rPr>
              <w:t>Datum van afname:_________________________  Document ingevuld door: ________________________</w:t>
            </w:r>
          </w:p>
          <w:p w14:paraId="2D38B824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</w:tc>
      </w:tr>
      <w:tr w:rsidR="00E47CB0" w:rsidRPr="00E47CB0" w14:paraId="406FE08E" w14:textId="77777777" w:rsidTr="00E47CB0">
        <w:tc>
          <w:tcPr>
            <w:tcW w:w="9212" w:type="dxa"/>
          </w:tcPr>
          <w:p w14:paraId="4E8D70BE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232B04AA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b/>
                <w:lang w:eastAsia="nl-NL"/>
              </w:rPr>
            </w:pPr>
            <w:r w:rsidRPr="00E47CB0">
              <w:rPr>
                <w:rFonts w:ascii="Calibri" w:hAnsi="Calibri"/>
                <w:b/>
                <w:lang w:eastAsia="nl-NL"/>
              </w:rPr>
              <w:t>SOCIO-EMOTIONEEL</w:t>
            </w:r>
          </w:p>
          <w:p w14:paraId="445EA6DA" w14:textId="77777777" w:rsidR="00E47CB0" w:rsidRPr="00E47CB0" w:rsidRDefault="00E47CB0" w:rsidP="00E47CB0">
            <w:pPr>
              <w:numPr>
                <w:ilvl w:val="0"/>
                <w:numId w:val="11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Betrokkenheid</w:t>
            </w:r>
          </w:p>
          <w:p w14:paraId="7E33E2C4" w14:textId="77777777" w:rsidR="00E47CB0" w:rsidRPr="00E47CB0" w:rsidRDefault="00E47CB0" w:rsidP="00E47CB0">
            <w:pPr>
              <w:spacing w:after="200" w:line="276" w:lineRule="auto"/>
              <w:ind w:left="1440"/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Het kind…</w:t>
            </w:r>
          </w:p>
          <w:p w14:paraId="278F76C9" w14:textId="77777777" w:rsidR="00E47CB0" w:rsidRPr="00E47CB0" w:rsidRDefault="00E47CB0" w:rsidP="00E47CB0">
            <w:pPr>
              <w:numPr>
                <w:ilvl w:val="0"/>
                <w:numId w:val="12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toont interesse in het klasgebeuren.</w:t>
            </w:r>
          </w:p>
          <w:p w14:paraId="45CCC0FB" w14:textId="77777777" w:rsidR="00E47CB0" w:rsidRPr="00E47CB0" w:rsidRDefault="00E47CB0" w:rsidP="00E47CB0">
            <w:pPr>
              <w:numPr>
                <w:ilvl w:val="0"/>
                <w:numId w:val="12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kijkt en luistert naar de leerkracht(en).</w:t>
            </w:r>
          </w:p>
          <w:p w14:paraId="5B142D5B" w14:textId="77777777" w:rsidR="00E47CB0" w:rsidRPr="00E47CB0" w:rsidRDefault="00E47CB0" w:rsidP="00E47CB0">
            <w:pPr>
              <w:numPr>
                <w:ilvl w:val="0"/>
                <w:numId w:val="12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kijkt en luistert naar medeleerlingen.</w:t>
            </w:r>
          </w:p>
          <w:p w14:paraId="301CE389" w14:textId="77777777" w:rsidR="00E47CB0" w:rsidRPr="00E47CB0" w:rsidRDefault="00E47CB0" w:rsidP="00E47CB0">
            <w:pPr>
              <w:spacing w:after="200" w:line="276" w:lineRule="auto"/>
              <w:ind w:left="2160"/>
              <w:contextualSpacing/>
              <w:rPr>
                <w:rFonts w:ascii="Calibri" w:eastAsia="Calibri" w:hAnsi="Calibri" w:cs="Arial"/>
              </w:rPr>
            </w:pPr>
          </w:p>
          <w:p w14:paraId="5F51D2B0" w14:textId="77777777" w:rsidR="00E47CB0" w:rsidRPr="00E47CB0" w:rsidRDefault="00E47CB0" w:rsidP="00E47CB0">
            <w:pPr>
              <w:numPr>
                <w:ilvl w:val="0"/>
                <w:numId w:val="11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Concentratie</w:t>
            </w:r>
          </w:p>
          <w:p w14:paraId="610C948F" w14:textId="77777777" w:rsidR="00E47CB0" w:rsidRPr="00E47CB0" w:rsidRDefault="00E47CB0" w:rsidP="00E47CB0">
            <w:pPr>
              <w:spacing w:after="200" w:line="276" w:lineRule="auto"/>
              <w:ind w:left="1440"/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Het kind…</w:t>
            </w:r>
          </w:p>
          <w:p w14:paraId="3AAC1DFF" w14:textId="77777777" w:rsidR="00E47CB0" w:rsidRPr="00E47CB0" w:rsidRDefault="00E47CB0" w:rsidP="00E47CB0">
            <w:pPr>
              <w:numPr>
                <w:ilvl w:val="0"/>
                <w:numId w:val="13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blijft voldoende lang geconcentreerd tijdens groepswerk.</w:t>
            </w:r>
          </w:p>
          <w:p w14:paraId="780796A0" w14:textId="77777777" w:rsidR="00E47CB0" w:rsidRPr="00E47CB0" w:rsidRDefault="00E47CB0" w:rsidP="00E47CB0">
            <w:pPr>
              <w:numPr>
                <w:ilvl w:val="0"/>
                <w:numId w:val="13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blijft voldoende lang geconcentreerd tijdens individueel werk.</w:t>
            </w:r>
          </w:p>
          <w:p w14:paraId="562A73E8" w14:textId="77777777" w:rsidR="00E47CB0" w:rsidRPr="00E47CB0" w:rsidRDefault="00E47CB0" w:rsidP="00E47CB0">
            <w:pPr>
              <w:numPr>
                <w:ilvl w:val="0"/>
                <w:numId w:val="13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geeft niet vlug op.</w:t>
            </w:r>
          </w:p>
          <w:p w14:paraId="35AD67D2" w14:textId="77777777" w:rsidR="00E47CB0" w:rsidRPr="00E47CB0" w:rsidRDefault="00E47CB0" w:rsidP="00E47CB0">
            <w:pPr>
              <w:spacing w:after="200" w:line="276" w:lineRule="auto"/>
              <w:ind w:left="2160"/>
              <w:contextualSpacing/>
              <w:rPr>
                <w:rFonts w:ascii="Calibri" w:eastAsia="Calibri" w:hAnsi="Calibri" w:cs="Arial"/>
              </w:rPr>
            </w:pPr>
          </w:p>
          <w:p w14:paraId="5874A347" w14:textId="77777777" w:rsidR="00E47CB0" w:rsidRPr="00E47CB0" w:rsidRDefault="00E47CB0" w:rsidP="00E47CB0">
            <w:pPr>
              <w:numPr>
                <w:ilvl w:val="0"/>
                <w:numId w:val="11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Zelfvertrouwen</w:t>
            </w:r>
          </w:p>
          <w:p w14:paraId="0DA8B948" w14:textId="77777777" w:rsidR="00E47CB0" w:rsidRPr="00E47CB0" w:rsidRDefault="00E47CB0" w:rsidP="00E47CB0">
            <w:pPr>
              <w:spacing w:after="200" w:line="276" w:lineRule="auto"/>
              <w:ind w:left="1440"/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Het kind…</w:t>
            </w:r>
          </w:p>
          <w:p w14:paraId="1CD8B482" w14:textId="77777777" w:rsidR="00E47CB0" w:rsidRPr="00E47CB0" w:rsidRDefault="00E47CB0" w:rsidP="00E47CB0">
            <w:pPr>
              <w:numPr>
                <w:ilvl w:val="0"/>
                <w:numId w:val="14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komt op voor zichzelf.</w:t>
            </w:r>
          </w:p>
          <w:p w14:paraId="40919F4A" w14:textId="77777777" w:rsidR="00E47CB0" w:rsidRPr="00E47CB0" w:rsidRDefault="00E47CB0" w:rsidP="00E47CB0">
            <w:pPr>
              <w:numPr>
                <w:ilvl w:val="0"/>
                <w:numId w:val="14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is niet angstig.</w:t>
            </w:r>
          </w:p>
          <w:p w14:paraId="2D98BF56" w14:textId="77777777" w:rsidR="00E47CB0" w:rsidRPr="00E47CB0" w:rsidRDefault="00E47CB0" w:rsidP="00E47CB0">
            <w:pPr>
              <w:numPr>
                <w:ilvl w:val="0"/>
                <w:numId w:val="14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is niet teruggetrokken.</w:t>
            </w:r>
          </w:p>
          <w:p w14:paraId="57F11DD5" w14:textId="77777777" w:rsidR="00E47CB0" w:rsidRPr="00E47CB0" w:rsidRDefault="00E47CB0" w:rsidP="00E47CB0">
            <w:pPr>
              <w:spacing w:after="200" w:line="276" w:lineRule="auto"/>
              <w:ind w:left="2160"/>
              <w:contextualSpacing/>
              <w:rPr>
                <w:rFonts w:ascii="Calibri" w:eastAsia="Calibri" w:hAnsi="Calibri" w:cs="Arial"/>
              </w:rPr>
            </w:pPr>
          </w:p>
          <w:p w14:paraId="58125B2E" w14:textId="77777777" w:rsidR="00E47CB0" w:rsidRPr="00E47CB0" w:rsidRDefault="00E47CB0" w:rsidP="00E47CB0">
            <w:pPr>
              <w:numPr>
                <w:ilvl w:val="0"/>
                <w:numId w:val="11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Sociale gerichtheid</w:t>
            </w:r>
          </w:p>
          <w:p w14:paraId="5340D5A4" w14:textId="77777777" w:rsidR="00E47CB0" w:rsidRPr="00E47CB0" w:rsidRDefault="00E47CB0" w:rsidP="00E47CB0">
            <w:pPr>
              <w:spacing w:after="200" w:line="276" w:lineRule="auto"/>
              <w:ind w:left="1440"/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Het kind…</w:t>
            </w:r>
          </w:p>
          <w:p w14:paraId="7950DDED" w14:textId="77777777" w:rsidR="00E47CB0" w:rsidRPr="00E47CB0" w:rsidRDefault="00E47CB0" w:rsidP="00E47CB0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Zoekt spontaan vriendjes op.</w:t>
            </w:r>
          </w:p>
          <w:p w14:paraId="2E5EB5C6" w14:textId="77777777" w:rsidR="00E47CB0" w:rsidRPr="00E47CB0" w:rsidRDefault="00E47CB0" w:rsidP="00E47CB0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Vertoont sociaal gedrag (vragen, luisteren,…)</w:t>
            </w:r>
          </w:p>
          <w:p w14:paraId="02703D55" w14:textId="77777777" w:rsidR="00E47CB0" w:rsidRPr="00E47CB0" w:rsidRDefault="00E47CB0" w:rsidP="00E47CB0">
            <w:pPr>
              <w:numPr>
                <w:ilvl w:val="0"/>
                <w:numId w:val="15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Kan in groep samenwerken.</w:t>
            </w:r>
          </w:p>
          <w:p w14:paraId="26ED9589" w14:textId="77777777" w:rsidR="00E47CB0" w:rsidRPr="00E47CB0" w:rsidRDefault="00E47CB0" w:rsidP="00E47CB0">
            <w:pPr>
              <w:spacing w:after="240" w:line="240" w:lineRule="atLeast"/>
              <w:rPr>
                <w:rFonts w:ascii="Calibri" w:hAnsi="Calibri" w:cs="Arial"/>
                <w:b/>
                <w:lang w:eastAsia="nl-NL"/>
              </w:rPr>
            </w:pPr>
          </w:p>
          <w:p w14:paraId="038E7055" w14:textId="77777777" w:rsidR="00E47CB0" w:rsidRPr="00E47CB0" w:rsidRDefault="00E47CB0" w:rsidP="00E47CB0">
            <w:pPr>
              <w:spacing w:after="240" w:line="240" w:lineRule="atLeast"/>
              <w:rPr>
                <w:rFonts w:ascii="Calibri" w:hAnsi="Calibri" w:cs="Arial"/>
                <w:b/>
                <w:lang w:eastAsia="nl-NL"/>
              </w:rPr>
            </w:pPr>
            <w:r w:rsidRPr="00E47CB0">
              <w:rPr>
                <w:rFonts w:ascii="Calibri" w:hAnsi="Calibri" w:cs="Arial"/>
                <w:b/>
                <w:lang w:eastAsia="nl-NL"/>
              </w:rPr>
              <w:t>SCHOOLSE VAARDIGHEDEN</w:t>
            </w:r>
          </w:p>
          <w:p w14:paraId="0A7822E8" w14:textId="77777777" w:rsidR="00E47CB0" w:rsidRPr="00E47CB0" w:rsidRDefault="00E47CB0" w:rsidP="00E47CB0">
            <w:pPr>
              <w:spacing w:after="240" w:line="240" w:lineRule="atLeast"/>
              <w:ind w:left="1092" w:firstLine="708"/>
              <w:rPr>
                <w:rFonts w:ascii="Calibri" w:hAnsi="Calibri" w:cs="Arial"/>
                <w:lang w:eastAsia="nl-NL"/>
              </w:rPr>
            </w:pPr>
            <w:r w:rsidRPr="00E47CB0">
              <w:rPr>
                <w:rFonts w:ascii="Calibri" w:hAnsi="Calibri" w:cs="Arial"/>
                <w:lang w:eastAsia="nl-NL"/>
              </w:rPr>
              <w:t>Het kind kan…</w:t>
            </w:r>
          </w:p>
          <w:p w14:paraId="3DDFD055" w14:textId="77777777" w:rsidR="00E47CB0" w:rsidRPr="00E47CB0" w:rsidRDefault="00E47CB0" w:rsidP="00E47CB0">
            <w:pPr>
              <w:numPr>
                <w:ilvl w:val="0"/>
                <w:numId w:val="12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zich oriënteren op een blad (links/rechts oriëntatie).</w:t>
            </w:r>
          </w:p>
          <w:p w14:paraId="4E48339B" w14:textId="77777777" w:rsidR="00E47CB0" w:rsidRPr="00E47CB0" w:rsidRDefault="00E47CB0" w:rsidP="00E47CB0">
            <w:pPr>
              <w:numPr>
                <w:ilvl w:val="0"/>
                <w:numId w:val="12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klasmateriaal op correcte wijze hanteren (schaar, slijper, gom, lijm).</w:t>
            </w:r>
          </w:p>
          <w:p w14:paraId="42F09C46" w14:textId="77777777" w:rsidR="00E47CB0" w:rsidRPr="00E47CB0" w:rsidRDefault="00E47CB0" w:rsidP="00E47CB0">
            <w:pPr>
              <w:numPr>
                <w:ilvl w:val="0"/>
                <w:numId w:val="12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klasmateriaal zorgzaam behandelen.</w:t>
            </w:r>
            <w:r w:rsidRPr="00E47CB0">
              <w:rPr>
                <w:rFonts w:ascii="Calibri" w:eastAsia="Calibri" w:hAnsi="Calibri" w:cs="Arial"/>
              </w:rPr>
              <w:tab/>
            </w:r>
          </w:p>
          <w:p w14:paraId="23A7F08A" w14:textId="77777777" w:rsidR="00E47CB0" w:rsidRPr="00E47CB0" w:rsidRDefault="00E47CB0" w:rsidP="00E47CB0">
            <w:pPr>
              <w:numPr>
                <w:ilvl w:val="0"/>
                <w:numId w:val="16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een potlood correct vasthouden en gebruiken (pengreep).</w:t>
            </w:r>
          </w:p>
          <w:p w14:paraId="7CC3A011" w14:textId="77777777" w:rsidR="00E47CB0" w:rsidRPr="00E47CB0" w:rsidRDefault="00E47CB0" w:rsidP="00E47CB0">
            <w:pPr>
              <w:spacing w:after="240" w:line="240" w:lineRule="atLeast"/>
              <w:rPr>
                <w:rFonts w:ascii="Calibri" w:hAnsi="Calibri" w:cs="Arial"/>
                <w:b/>
                <w:lang w:eastAsia="nl-NL"/>
              </w:rPr>
            </w:pPr>
          </w:p>
          <w:p w14:paraId="77E0A661" w14:textId="77777777" w:rsidR="00E47CB0" w:rsidRPr="00E47CB0" w:rsidRDefault="00E47CB0" w:rsidP="00E47CB0">
            <w:pPr>
              <w:spacing w:after="240" w:line="240" w:lineRule="atLeast"/>
              <w:rPr>
                <w:rFonts w:ascii="Calibri" w:hAnsi="Calibri" w:cs="Arial"/>
                <w:b/>
                <w:lang w:eastAsia="nl-NL"/>
              </w:rPr>
            </w:pPr>
          </w:p>
          <w:p w14:paraId="005BE156" w14:textId="77777777" w:rsidR="00E47CB0" w:rsidRPr="00E47CB0" w:rsidRDefault="00E47CB0" w:rsidP="00E47CB0">
            <w:pPr>
              <w:spacing w:after="240" w:line="240" w:lineRule="atLeast"/>
              <w:rPr>
                <w:rFonts w:ascii="Calibri" w:hAnsi="Calibri" w:cs="Arial"/>
                <w:b/>
                <w:lang w:eastAsia="nl-NL"/>
              </w:rPr>
            </w:pPr>
            <w:r w:rsidRPr="00E47CB0">
              <w:rPr>
                <w:rFonts w:ascii="Calibri" w:hAnsi="Calibri" w:cs="Arial"/>
                <w:b/>
                <w:lang w:eastAsia="nl-NL"/>
              </w:rPr>
              <w:t>SCHOOLSE ATTITUDES</w:t>
            </w:r>
          </w:p>
          <w:p w14:paraId="5FE04ABA" w14:textId="77777777" w:rsidR="00E47CB0" w:rsidRPr="00E47CB0" w:rsidRDefault="00E47CB0" w:rsidP="00E47CB0">
            <w:pPr>
              <w:spacing w:after="240" w:line="240" w:lineRule="atLeast"/>
              <w:ind w:left="1416"/>
              <w:rPr>
                <w:rFonts w:ascii="Calibri" w:hAnsi="Calibri" w:cs="Arial"/>
                <w:lang w:eastAsia="nl-NL"/>
              </w:rPr>
            </w:pPr>
            <w:r w:rsidRPr="00E47CB0">
              <w:rPr>
                <w:rFonts w:ascii="Calibri" w:hAnsi="Calibri" w:cs="Arial"/>
                <w:lang w:eastAsia="nl-NL"/>
              </w:rPr>
              <w:t xml:space="preserve">        Het kind…</w:t>
            </w:r>
          </w:p>
          <w:p w14:paraId="3A9F9B09" w14:textId="77777777" w:rsidR="00E47CB0" w:rsidRPr="00E47CB0" w:rsidRDefault="00E47CB0" w:rsidP="00E47CB0">
            <w:pPr>
              <w:numPr>
                <w:ilvl w:val="0"/>
                <w:numId w:val="17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luistert/kijkt naar de leerkracht.</w:t>
            </w:r>
          </w:p>
          <w:p w14:paraId="180B8BDA" w14:textId="77777777" w:rsidR="00E47CB0" w:rsidRPr="00E47CB0" w:rsidRDefault="00E47CB0" w:rsidP="00E47CB0">
            <w:pPr>
              <w:numPr>
                <w:ilvl w:val="0"/>
                <w:numId w:val="17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kan correct op een stoel / aan een bank zitten.</w:t>
            </w:r>
          </w:p>
          <w:p w14:paraId="0E00ED09" w14:textId="77777777" w:rsidR="00E47CB0" w:rsidRPr="00E47CB0" w:rsidRDefault="00E47CB0" w:rsidP="00E47CB0">
            <w:pPr>
              <w:numPr>
                <w:ilvl w:val="0"/>
                <w:numId w:val="17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kan zich schikken naar de regels van de school / klas.</w:t>
            </w:r>
          </w:p>
          <w:p w14:paraId="549226A5" w14:textId="77777777" w:rsidR="00E47CB0" w:rsidRPr="00E47CB0" w:rsidRDefault="00E47CB0" w:rsidP="00E47CB0">
            <w:pPr>
              <w:spacing w:after="240" w:line="240" w:lineRule="atLeast"/>
              <w:rPr>
                <w:rFonts w:ascii="Calibri" w:hAnsi="Calibri" w:cs="Arial"/>
                <w:b/>
                <w:lang w:eastAsia="nl-NL"/>
              </w:rPr>
            </w:pPr>
          </w:p>
          <w:p w14:paraId="05E16083" w14:textId="77777777" w:rsidR="00E47CB0" w:rsidRPr="00E47CB0" w:rsidRDefault="00E47CB0" w:rsidP="00E47CB0">
            <w:pPr>
              <w:spacing w:after="240" w:line="240" w:lineRule="atLeast"/>
              <w:rPr>
                <w:rFonts w:ascii="Calibri" w:hAnsi="Calibri" w:cs="Arial"/>
                <w:b/>
                <w:lang w:eastAsia="nl-NL"/>
              </w:rPr>
            </w:pPr>
            <w:r w:rsidRPr="00E47CB0">
              <w:rPr>
                <w:rFonts w:ascii="Calibri" w:hAnsi="Calibri" w:cs="Arial"/>
                <w:b/>
                <w:lang w:eastAsia="nl-NL"/>
              </w:rPr>
              <w:lastRenderedPageBreak/>
              <w:t>COGNITIEVE ONTWIKKELING</w:t>
            </w:r>
          </w:p>
          <w:p w14:paraId="32402987" w14:textId="77777777" w:rsidR="00E47CB0" w:rsidRPr="00E47CB0" w:rsidRDefault="00E47CB0" w:rsidP="00E47CB0">
            <w:pPr>
              <w:spacing w:after="240" w:line="240" w:lineRule="atLeast"/>
              <w:ind w:left="1416"/>
              <w:rPr>
                <w:rFonts w:ascii="Calibri" w:hAnsi="Calibri" w:cs="Arial"/>
                <w:lang w:eastAsia="nl-NL"/>
              </w:rPr>
            </w:pPr>
            <w:r w:rsidRPr="00E47CB0">
              <w:rPr>
                <w:rFonts w:ascii="Calibri" w:hAnsi="Calibri" w:cs="Arial"/>
                <w:lang w:eastAsia="nl-NL"/>
              </w:rPr>
              <w:t xml:space="preserve">       Het kind kan…</w:t>
            </w:r>
          </w:p>
          <w:p w14:paraId="6285F2C3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zichzelf tekenen.</w:t>
            </w:r>
          </w:p>
          <w:p w14:paraId="47BF110F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zichzelf vrij gedetailleerd tekenen.</w:t>
            </w:r>
          </w:p>
          <w:p w14:paraId="07FE4DB6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zichzelf tekenen met de juiste stand van de lichaamsdelen.</w:t>
            </w:r>
          </w:p>
          <w:p w14:paraId="41F7E9C0" w14:textId="77777777" w:rsidR="00E47CB0" w:rsidRPr="00E47CB0" w:rsidRDefault="00E47CB0" w:rsidP="00E47CB0">
            <w:pPr>
              <w:spacing w:after="200" w:line="276" w:lineRule="auto"/>
              <w:ind w:left="2136"/>
              <w:contextualSpacing/>
              <w:rPr>
                <w:rFonts w:ascii="Calibri" w:eastAsia="Calibri" w:hAnsi="Calibri" w:cs="Arial"/>
              </w:rPr>
            </w:pPr>
          </w:p>
          <w:p w14:paraId="5ECF5226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een prent verzorgd inkleuren.</w:t>
            </w:r>
          </w:p>
          <w:p w14:paraId="528F6F1E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gebruik maken van realistische kleurkeuze (bv. kindje roze/bruine huid, …)</w:t>
            </w:r>
          </w:p>
          <w:p w14:paraId="63A6C0A4" w14:textId="77777777" w:rsidR="00E47CB0" w:rsidRPr="00E47CB0" w:rsidRDefault="00E47CB0" w:rsidP="00E47CB0">
            <w:pPr>
              <w:spacing w:after="200" w:line="276" w:lineRule="auto"/>
              <w:ind w:left="2136"/>
              <w:contextualSpacing/>
              <w:rPr>
                <w:rFonts w:ascii="Calibri" w:eastAsia="Calibri" w:hAnsi="Calibri" w:cs="Arial"/>
              </w:rPr>
            </w:pPr>
          </w:p>
          <w:p w14:paraId="0F393F41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een figuur zorgvuldig uitknippen.</w:t>
            </w:r>
          </w:p>
          <w:p w14:paraId="223C54C4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een puzzel correct  samenstellen.</w:t>
            </w:r>
          </w:p>
          <w:p w14:paraId="7F8CA6DC" w14:textId="77777777" w:rsidR="00E47CB0" w:rsidRPr="00E47CB0" w:rsidRDefault="00E47CB0" w:rsidP="00E47CB0">
            <w:pPr>
              <w:spacing w:after="200" w:line="276" w:lineRule="auto"/>
              <w:ind w:left="2136"/>
              <w:contextualSpacing/>
              <w:rPr>
                <w:rFonts w:ascii="Calibri" w:eastAsia="Calibri" w:hAnsi="Calibri" w:cs="Arial"/>
              </w:rPr>
            </w:pPr>
          </w:p>
          <w:p w14:paraId="51EA46F3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visueel discrimineren.</w:t>
            </w:r>
          </w:p>
          <w:p w14:paraId="23B0AA07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visueel analyseren.</w:t>
            </w:r>
          </w:p>
          <w:p w14:paraId="4B778889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schrijfpatronen verderzetten.</w:t>
            </w:r>
          </w:p>
          <w:p w14:paraId="43BDE03D" w14:textId="77777777" w:rsidR="00E47CB0" w:rsidRPr="00E47CB0" w:rsidRDefault="00E47CB0" w:rsidP="00E47CB0">
            <w:pPr>
              <w:spacing w:after="200" w:line="276" w:lineRule="auto"/>
              <w:ind w:left="2136"/>
              <w:contextualSpacing/>
              <w:rPr>
                <w:rFonts w:ascii="Calibri" w:eastAsia="Calibri" w:hAnsi="Calibri" w:cs="Arial"/>
              </w:rPr>
            </w:pPr>
          </w:p>
          <w:p w14:paraId="66505049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de eigen naam schrijven in Latijns schrift, in schrijfletters.</w:t>
            </w:r>
          </w:p>
          <w:p w14:paraId="3224EF57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de eigen naam schrijven in Latijns schrift, in drukletters.</w:t>
            </w:r>
          </w:p>
          <w:p w14:paraId="4DFEA8E2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de eigen naam schrijven in een ander schrift.</w:t>
            </w:r>
          </w:p>
          <w:p w14:paraId="3DA1BC7F" w14:textId="77777777" w:rsidR="00E47CB0" w:rsidRPr="00E47CB0" w:rsidRDefault="00E47CB0" w:rsidP="00E47CB0">
            <w:pPr>
              <w:spacing w:after="200" w:line="276" w:lineRule="auto"/>
              <w:ind w:left="2136"/>
              <w:contextualSpacing/>
              <w:rPr>
                <w:rFonts w:ascii="Calibri" w:eastAsia="Calibri" w:hAnsi="Calibri" w:cs="Arial"/>
              </w:rPr>
            </w:pPr>
          </w:p>
          <w:p w14:paraId="00C9182D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kent de Latijnse letters.</w:t>
            </w:r>
          </w:p>
          <w:p w14:paraId="3DB12720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kan Latijns schrift (vlot) lezen.</w:t>
            </w:r>
          </w:p>
          <w:p w14:paraId="5036D9FB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kan Latijns schrift spellend lezen.</w:t>
            </w:r>
          </w:p>
          <w:p w14:paraId="635551F1" w14:textId="77777777" w:rsidR="00E47CB0" w:rsidRPr="00E47CB0" w:rsidRDefault="00E47CB0" w:rsidP="00E47CB0">
            <w:pPr>
              <w:spacing w:after="200" w:line="276" w:lineRule="auto"/>
              <w:ind w:left="2136"/>
              <w:contextualSpacing/>
              <w:rPr>
                <w:rFonts w:ascii="Calibri" w:eastAsia="Calibri" w:hAnsi="Calibri" w:cs="Arial"/>
              </w:rPr>
            </w:pPr>
          </w:p>
          <w:p w14:paraId="5B3569A2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hoeveelheden aanduiden/benoemen.</w:t>
            </w:r>
          </w:p>
          <w:p w14:paraId="2B2258F3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getallenrijen aanvullen.</w:t>
            </w:r>
          </w:p>
          <w:p w14:paraId="5FBB27BC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optellen tot 10.</w:t>
            </w:r>
          </w:p>
          <w:p w14:paraId="29F03FC0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aftrekken tot 10.</w:t>
            </w:r>
          </w:p>
          <w:p w14:paraId="00CA642C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optellen tot 20 zonder brug.</w:t>
            </w:r>
          </w:p>
          <w:p w14:paraId="6F71A108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optellen tot 20 met brug.</w:t>
            </w:r>
          </w:p>
          <w:p w14:paraId="753BA0D2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aftrekken tot 20 zonder omwisselen.</w:t>
            </w:r>
          </w:p>
          <w:p w14:paraId="0B9599D8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aftrekken tot 20 met omwisselen.</w:t>
            </w:r>
          </w:p>
          <w:p w14:paraId="053BA932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de tafels van vermenigvuldiging.</w:t>
            </w:r>
          </w:p>
          <w:p w14:paraId="5CD69FB4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de deeltafels.</w:t>
            </w:r>
          </w:p>
          <w:p w14:paraId="30B9B39A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cijferend optellen tot 100 / 1000/ ...</w:t>
            </w:r>
          </w:p>
          <w:p w14:paraId="5F2BF468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cijferend aftrekken tot 100/ 1000/ …</w:t>
            </w:r>
          </w:p>
          <w:p w14:paraId="344C3557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met breuken werken.</w:t>
            </w:r>
          </w:p>
          <w:p w14:paraId="6AA7123C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met kommagetallen werken.</w:t>
            </w:r>
          </w:p>
          <w:p w14:paraId="26737A84" w14:textId="77777777" w:rsidR="00E47CB0" w:rsidRPr="00E47CB0" w:rsidRDefault="00E47CB0" w:rsidP="00E47CB0">
            <w:pPr>
              <w:numPr>
                <w:ilvl w:val="0"/>
                <w:numId w:val="18"/>
              </w:numPr>
              <w:contextualSpacing/>
              <w:rPr>
                <w:rFonts w:ascii="Calibri" w:eastAsia="Calibri" w:hAnsi="Calibri" w:cs="Arial"/>
              </w:rPr>
            </w:pPr>
            <w:r w:rsidRPr="00E47CB0">
              <w:rPr>
                <w:rFonts w:ascii="Calibri" w:eastAsia="Calibri" w:hAnsi="Calibri" w:cs="Arial"/>
              </w:rPr>
              <w:t>…</w:t>
            </w:r>
          </w:p>
          <w:p w14:paraId="372FD0F4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u w:val="single"/>
                <w:lang w:eastAsia="nl-NL"/>
              </w:rPr>
            </w:pPr>
          </w:p>
        </w:tc>
      </w:tr>
      <w:tr w:rsidR="00E47CB0" w:rsidRPr="00E47CB0" w14:paraId="7C037DBA" w14:textId="77777777" w:rsidTr="00E47CB0">
        <w:tc>
          <w:tcPr>
            <w:tcW w:w="9212" w:type="dxa"/>
          </w:tcPr>
          <w:p w14:paraId="1F067F1B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  <w:r w:rsidRPr="00E47CB0">
              <w:rPr>
                <w:rFonts w:ascii="Calibri" w:hAnsi="Calibri"/>
                <w:lang w:eastAsia="nl-NL"/>
              </w:rPr>
              <w:lastRenderedPageBreak/>
              <w:t>Aanvullende informatie:</w:t>
            </w:r>
          </w:p>
          <w:p w14:paraId="5746E847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5649D1D8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69043471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615CBF3F" w14:textId="415F85CC" w:rsid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089CC053" w14:textId="008AE222" w:rsidR="008C4CDB" w:rsidRDefault="008C4CDB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6B11EBBF" w14:textId="298DDD79" w:rsidR="008C4CDB" w:rsidRDefault="008C4CDB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42763D4E" w14:textId="4D1AA4B7" w:rsidR="008C4CDB" w:rsidRDefault="008C4CDB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122DCFFC" w14:textId="02909F50" w:rsidR="008C4CDB" w:rsidRDefault="008C4CDB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013C6C59" w14:textId="0615533A" w:rsidR="008C4CDB" w:rsidRDefault="008C4CDB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7B2687B7" w14:textId="77777777" w:rsidR="008C4CDB" w:rsidRPr="00E47CB0" w:rsidRDefault="008C4CDB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3E21B8D1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  <w:p w14:paraId="2EBBF71A" w14:textId="77777777" w:rsidR="00E47CB0" w:rsidRPr="00E47CB0" w:rsidRDefault="00E47CB0" w:rsidP="00E47CB0">
            <w:pPr>
              <w:spacing w:after="240" w:line="240" w:lineRule="atLeast"/>
              <w:contextualSpacing/>
              <w:rPr>
                <w:rFonts w:ascii="Calibri" w:hAnsi="Calibri"/>
                <w:lang w:eastAsia="nl-NL"/>
              </w:rPr>
            </w:pPr>
          </w:p>
        </w:tc>
      </w:tr>
    </w:tbl>
    <w:p w14:paraId="591B17C3" w14:textId="3BE7BBEB" w:rsidR="00E47CB0" w:rsidRDefault="008C4CDB" w:rsidP="00F23585">
      <w:pPr>
        <w:pStyle w:val="PBD-Subtitel"/>
      </w:pPr>
      <w:r>
        <w:lastRenderedPageBreak/>
        <w:t>Analyse</w:t>
      </w:r>
    </w:p>
    <w:tbl>
      <w:tblPr>
        <w:tblStyle w:val="Tabelraster"/>
        <w:tblW w:w="0" w:type="auto"/>
        <w:tblBorders>
          <w:top w:val="single" w:sz="4" w:space="0" w:color="A9B905" w:themeColor="accent2"/>
          <w:left w:val="single" w:sz="4" w:space="0" w:color="A9B905" w:themeColor="accent2"/>
          <w:bottom w:val="single" w:sz="4" w:space="0" w:color="A9B905" w:themeColor="accent2"/>
          <w:right w:val="single" w:sz="4" w:space="0" w:color="A9B905" w:themeColor="accent2"/>
          <w:insideH w:val="single" w:sz="4" w:space="0" w:color="A9B905" w:themeColor="accent2"/>
          <w:insideV w:val="single" w:sz="4" w:space="0" w:color="A9B905" w:themeColor="accent2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8C4CDB" w:rsidRPr="008C4CDB" w14:paraId="0F678ACA" w14:textId="77777777" w:rsidTr="008C4CDB">
        <w:tc>
          <w:tcPr>
            <w:tcW w:w="4531" w:type="dxa"/>
          </w:tcPr>
          <w:p w14:paraId="2D7DE336" w14:textId="34F5C192" w:rsidR="008C4CDB" w:rsidRPr="008C4CDB" w:rsidRDefault="008C4CDB" w:rsidP="008C4CDB">
            <w:pPr>
              <w:pStyle w:val="PBD-Subtitel"/>
              <w:jc w:val="center"/>
              <w:rPr>
                <w:color w:val="auto"/>
                <w:sz w:val="22"/>
                <w:szCs w:val="22"/>
              </w:rPr>
            </w:pPr>
            <w:r w:rsidRPr="008C4CDB">
              <w:rPr>
                <w:color w:val="auto"/>
                <w:sz w:val="22"/>
                <w:szCs w:val="22"/>
              </w:rPr>
              <w:t>sterke punten</w:t>
            </w:r>
          </w:p>
        </w:tc>
        <w:tc>
          <w:tcPr>
            <w:tcW w:w="4531" w:type="dxa"/>
          </w:tcPr>
          <w:p w14:paraId="518250EE" w14:textId="11DC5DA6" w:rsidR="008C4CDB" w:rsidRPr="008C4CDB" w:rsidRDefault="008C4CDB" w:rsidP="008C4CDB">
            <w:pPr>
              <w:pStyle w:val="PBD-Subtitel"/>
              <w:jc w:val="center"/>
              <w:rPr>
                <w:color w:val="auto"/>
                <w:sz w:val="22"/>
                <w:szCs w:val="22"/>
              </w:rPr>
            </w:pPr>
            <w:r w:rsidRPr="008C4CDB">
              <w:rPr>
                <w:color w:val="auto"/>
                <w:sz w:val="22"/>
                <w:szCs w:val="22"/>
              </w:rPr>
              <w:t>aandachtspunten</w:t>
            </w:r>
          </w:p>
        </w:tc>
      </w:tr>
      <w:tr w:rsidR="008C4CDB" w14:paraId="43AA7F5A" w14:textId="77777777" w:rsidTr="008C4CDB">
        <w:tc>
          <w:tcPr>
            <w:tcW w:w="4531" w:type="dxa"/>
          </w:tcPr>
          <w:p w14:paraId="3FC9051F" w14:textId="77777777" w:rsidR="008C4CDB" w:rsidRDefault="008C4CDB" w:rsidP="00F23585">
            <w:pPr>
              <w:pStyle w:val="PBD-Subtitel"/>
            </w:pPr>
          </w:p>
          <w:p w14:paraId="3E95AC1B" w14:textId="77777777" w:rsidR="008C4CDB" w:rsidRDefault="008C4CDB" w:rsidP="00F23585">
            <w:pPr>
              <w:pStyle w:val="PBD-Subtitel"/>
            </w:pPr>
          </w:p>
          <w:p w14:paraId="681D821D" w14:textId="77777777" w:rsidR="008C4CDB" w:rsidRDefault="008C4CDB" w:rsidP="00F23585">
            <w:pPr>
              <w:pStyle w:val="PBD-Subtitel"/>
            </w:pPr>
          </w:p>
          <w:p w14:paraId="090475D6" w14:textId="77777777" w:rsidR="008C4CDB" w:rsidRDefault="008C4CDB" w:rsidP="00F23585">
            <w:pPr>
              <w:pStyle w:val="PBD-Subtitel"/>
            </w:pPr>
          </w:p>
          <w:p w14:paraId="4AB99588" w14:textId="77777777" w:rsidR="008C4CDB" w:rsidRDefault="008C4CDB" w:rsidP="00F23585">
            <w:pPr>
              <w:pStyle w:val="PBD-Subtitel"/>
            </w:pPr>
          </w:p>
          <w:p w14:paraId="3E627167" w14:textId="77777777" w:rsidR="008C4CDB" w:rsidRDefault="008C4CDB" w:rsidP="00F23585">
            <w:pPr>
              <w:pStyle w:val="PBD-Subtitel"/>
            </w:pPr>
          </w:p>
          <w:p w14:paraId="20F05C5F" w14:textId="77777777" w:rsidR="008C4CDB" w:rsidRDefault="008C4CDB" w:rsidP="00F23585">
            <w:pPr>
              <w:pStyle w:val="PBD-Subtitel"/>
            </w:pPr>
          </w:p>
          <w:p w14:paraId="6BD9DF63" w14:textId="77777777" w:rsidR="008C4CDB" w:rsidRDefault="008C4CDB" w:rsidP="00F23585">
            <w:pPr>
              <w:pStyle w:val="PBD-Subtitel"/>
            </w:pPr>
          </w:p>
          <w:p w14:paraId="79885356" w14:textId="77777777" w:rsidR="008C4CDB" w:rsidRDefault="008C4CDB" w:rsidP="00F23585">
            <w:pPr>
              <w:pStyle w:val="PBD-Subtitel"/>
            </w:pPr>
          </w:p>
          <w:p w14:paraId="4A6A9F05" w14:textId="77777777" w:rsidR="008C4CDB" w:rsidRDefault="008C4CDB" w:rsidP="00F23585">
            <w:pPr>
              <w:pStyle w:val="PBD-Subtitel"/>
            </w:pPr>
          </w:p>
          <w:p w14:paraId="3922F37F" w14:textId="77777777" w:rsidR="008C4CDB" w:rsidRDefault="008C4CDB" w:rsidP="00F23585">
            <w:pPr>
              <w:pStyle w:val="PBD-Subtitel"/>
            </w:pPr>
          </w:p>
          <w:p w14:paraId="29B9BCD6" w14:textId="77777777" w:rsidR="008C4CDB" w:rsidRDefault="008C4CDB" w:rsidP="00F23585">
            <w:pPr>
              <w:pStyle w:val="PBD-Subtitel"/>
            </w:pPr>
          </w:p>
          <w:p w14:paraId="4A02F74E" w14:textId="77777777" w:rsidR="008C4CDB" w:rsidRDefault="008C4CDB" w:rsidP="00F23585">
            <w:pPr>
              <w:pStyle w:val="PBD-Subtitel"/>
            </w:pPr>
          </w:p>
          <w:p w14:paraId="2B51363B" w14:textId="77777777" w:rsidR="008C4CDB" w:rsidRDefault="008C4CDB" w:rsidP="00F23585">
            <w:pPr>
              <w:pStyle w:val="PBD-Subtitel"/>
            </w:pPr>
          </w:p>
          <w:p w14:paraId="69A11BF7" w14:textId="77777777" w:rsidR="008C4CDB" w:rsidRDefault="008C4CDB" w:rsidP="00F23585">
            <w:pPr>
              <w:pStyle w:val="PBD-Subtitel"/>
            </w:pPr>
          </w:p>
          <w:p w14:paraId="12441012" w14:textId="590434A4" w:rsidR="008C4CDB" w:rsidRDefault="008C4CDB" w:rsidP="00F23585">
            <w:pPr>
              <w:pStyle w:val="PBD-Subtitel"/>
            </w:pPr>
          </w:p>
        </w:tc>
        <w:tc>
          <w:tcPr>
            <w:tcW w:w="4531" w:type="dxa"/>
          </w:tcPr>
          <w:p w14:paraId="58294E37" w14:textId="77777777" w:rsidR="008C4CDB" w:rsidRDefault="008C4CDB" w:rsidP="00F23585">
            <w:pPr>
              <w:pStyle w:val="PBD-Subtitel"/>
            </w:pPr>
          </w:p>
        </w:tc>
      </w:tr>
      <w:tr w:rsidR="008C4CDB" w14:paraId="6B0DE8AB" w14:textId="77777777" w:rsidTr="00372994">
        <w:tc>
          <w:tcPr>
            <w:tcW w:w="9062" w:type="dxa"/>
            <w:gridSpan w:val="2"/>
          </w:tcPr>
          <w:p w14:paraId="2970E500" w14:textId="06F8D1D7" w:rsidR="008C4CDB" w:rsidRPr="008C4CDB" w:rsidRDefault="008C4CDB" w:rsidP="00F23585">
            <w:pPr>
              <w:pStyle w:val="PBD-Subtitel"/>
              <w:rPr>
                <w:sz w:val="24"/>
                <w:szCs w:val="24"/>
              </w:rPr>
            </w:pPr>
            <w:r w:rsidRPr="008C4CDB">
              <w:rPr>
                <w:color w:val="auto"/>
                <w:sz w:val="24"/>
                <w:szCs w:val="24"/>
              </w:rPr>
              <w:t>Aanvullende informatie</w:t>
            </w:r>
          </w:p>
        </w:tc>
      </w:tr>
      <w:tr w:rsidR="008C4CDB" w14:paraId="3C44AE9A" w14:textId="77777777" w:rsidTr="00372994">
        <w:tc>
          <w:tcPr>
            <w:tcW w:w="9062" w:type="dxa"/>
            <w:gridSpan w:val="2"/>
          </w:tcPr>
          <w:p w14:paraId="210D9A5F" w14:textId="77777777" w:rsidR="008C4CDB" w:rsidRDefault="008C4CDB" w:rsidP="00F23585">
            <w:pPr>
              <w:pStyle w:val="PBD-Subtitel"/>
            </w:pPr>
          </w:p>
          <w:p w14:paraId="5A0E9EF9" w14:textId="77777777" w:rsidR="008C4CDB" w:rsidRDefault="008C4CDB" w:rsidP="00F23585">
            <w:pPr>
              <w:pStyle w:val="PBD-Subtitel"/>
            </w:pPr>
          </w:p>
          <w:p w14:paraId="54CF55B0" w14:textId="77777777" w:rsidR="008C4CDB" w:rsidRDefault="008C4CDB" w:rsidP="00F23585">
            <w:pPr>
              <w:pStyle w:val="PBD-Subtitel"/>
            </w:pPr>
          </w:p>
          <w:p w14:paraId="61117771" w14:textId="77777777" w:rsidR="008C4CDB" w:rsidRDefault="008C4CDB" w:rsidP="00F23585">
            <w:pPr>
              <w:pStyle w:val="PBD-Subtitel"/>
            </w:pPr>
          </w:p>
          <w:p w14:paraId="48EB2957" w14:textId="77777777" w:rsidR="008C4CDB" w:rsidRDefault="008C4CDB" w:rsidP="00F23585">
            <w:pPr>
              <w:pStyle w:val="PBD-Subtitel"/>
            </w:pPr>
          </w:p>
          <w:p w14:paraId="3FF19128" w14:textId="77777777" w:rsidR="008C4CDB" w:rsidRDefault="008C4CDB" w:rsidP="00F23585">
            <w:pPr>
              <w:pStyle w:val="PBD-Subtitel"/>
            </w:pPr>
          </w:p>
          <w:p w14:paraId="770C3E0B" w14:textId="77777777" w:rsidR="008C4CDB" w:rsidRDefault="008C4CDB" w:rsidP="00F23585">
            <w:pPr>
              <w:pStyle w:val="PBD-Subtitel"/>
            </w:pPr>
          </w:p>
          <w:p w14:paraId="41DFA834" w14:textId="30A227EE" w:rsidR="008C4CDB" w:rsidRDefault="008C4CDB" w:rsidP="00F23585">
            <w:pPr>
              <w:pStyle w:val="PBD-Subtitel"/>
            </w:pPr>
          </w:p>
        </w:tc>
      </w:tr>
    </w:tbl>
    <w:p w14:paraId="4421023C" w14:textId="77777777" w:rsidR="008C4CDB" w:rsidRPr="00F23585" w:rsidRDefault="008C4CDB" w:rsidP="00F23585">
      <w:pPr>
        <w:pStyle w:val="PBD-Subtitel"/>
      </w:pPr>
    </w:p>
    <w:sectPr w:rsidR="008C4CDB" w:rsidRPr="00F23585" w:rsidSect="00F80F8E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CE9C7F" w14:textId="77777777" w:rsidR="000C4B0A" w:rsidRDefault="000C4B0A" w:rsidP="008C14DE">
      <w:pPr>
        <w:spacing w:after="0" w:line="240" w:lineRule="auto"/>
      </w:pPr>
      <w:r>
        <w:separator/>
      </w:r>
    </w:p>
  </w:endnote>
  <w:endnote w:type="continuationSeparator" w:id="0">
    <w:p w14:paraId="02D3CA08" w14:textId="77777777" w:rsidR="000C4B0A" w:rsidRDefault="000C4B0A" w:rsidP="008C14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766836702"/>
      <w:docPartObj>
        <w:docPartGallery w:val="Page Numbers (Bottom of Page)"/>
        <w:docPartUnique/>
      </w:docPartObj>
    </w:sdtPr>
    <w:sdtEndPr>
      <w:rPr>
        <w:b/>
        <w:bCs/>
        <w:color w:val="AAAAAA"/>
      </w:rPr>
    </w:sdtEndPr>
    <w:sdtContent>
      <w:p w14:paraId="3F57B30F" w14:textId="77777777" w:rsidR="00D34CC6" w:rsidRPr="007D22AB" w:rsidRDefault="007D22AB" w:rsidP="007D22AB">
        <w:pPr>
          <w:pStyle w:val="Voettekst"/>
          <w:ind w:left="-567"/>
          <w:rPr>
            <w:b/>
            <w:bCs/>
            <w:color w:val="AAAAAA"/>
          </w:rPr>
        </w:pPr>
        <w:r>
          <w:rPr>
            <w:b/>
            <w:bCs/>
            <w:noProof/>
            <w:color w:val="AAAAAA"/>
          </w:rPr>
          <w:drawing>
            <wp:anchor distT="0" distB="0" distL="114300" distR="114300" simplePos="0" relativeHeight="251664384" behindDoc="1" locked="0" layoutInCell="1" allowOverlap="1" wp14:anchorId="5C2E6961" wp14:editId="7B8D970F">
              <wp:simplePos x="0" y="0"/>
              <wp:positionH relativeFrom="column">
                <wp:posOffset>5576940</wp:posOffset>
              </wp:positionH>
              <wp:positionV relativeFrom="paragraph">
                <wp:posOffset>54639</wp:posOffset>
              </wp:positionV>
              <wp:extent cx="856540" cy="257270"/>
              <wp:effectExtent l="0" t="0" r="1270" b="0"/>
              <wp:wrapNone/>
              <wp:docPr id="17" name="Afbeelding 17" descr="Afbeelding met tekst, illustratie, vectorafbeeldingen&#10;&#10;Automatisch gegenereerde beschrijvi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7" name="Afbeelding 17" descr="Afbeelding met tekst, illustratie, vectorafbeeldingen&#10;&#10;Automatisch gegenereerde beschrijvin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56540" cy="25727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AF239B" w:rsidRPr="007D22AB">
          <w:rPr>
            <w:b/>
            <w:bCs/>
            <w:noProof/>
            <w:color w:val="AAAAAA"/>
          </w:rPr>
          <w:drawing>
            <wp:anchor distT="0" distB="0" distL="114300" distR="114300" simplePos="0" relativeHeight="251663360" behindDoc="1" locked="0" layoutInCell="1" allowOverlap="1" wp14:anchorId="01E91F14" wp14:editId="6759E2DB">
              <wp:simplePos x="0" y="0"/>
              <wp:positionH relativeFrom="leftMargin">
                <wp:posOffset>104775</wp:posOffset>
              </wp:positionH>
              <wp:positionV relativeFrom="paragraph">
                <wp:posOffset>-237803</wp:posOffset>
              </wp:positionV>
              <wp:extent cx="777922" cy="744811"/>
              <wp:effectExtent l="0" t="0" r="3175" b="0"/>
              <wp:wrapNone/>
              <wp:docPr id="16" name="Graphic 1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6" name="Graphic 16"/>
                      <pic:cNvPicPr/>
                    </pic:nvPicPr>
                    <pic:blipFill rotWithShape="1"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  <a:ext uri="{96DAC541-7B7A-43D3-8B79-37D633B846F1}">
                            <asvg:svgBlip xmlns:asvg="http://schemas.microsoft.com/office/drawing/2016/SVG/main" r:embed="rId3"/>
                          </a:ext>
                        </a:extLst>
                      </a:blip>
                      <a:srcRect l="27159" t="22969" r="28552" b="18606"/>
                      <a:stretch/>
                    </pic:blipFill>
                    <pic:spPr bwMode="auto">
                      <a:xfrm>
                        <a:off x="0" y="0"/>
                        <a:ext cx="777922" cy="744811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AF239B" w:rsidRPr="007D22AB">
          <w:rPr>
            <w:b/>
            <w:bCs/>
            <w:color w:val="AAAAAA"/>
          </w:rPr>
          <w:fldChar w:fldCharType="begin"/>
        </w:r>
        <w:r w:rsidR="00AF239B" w:rsidRPr="007D22AB">
          <w:rPr>
            <w:b/>
            <w:bCs/>
            <w:color w:val="AAAAAA"/>
          </w:rPr>
          <w:instrText>PAGE   \* MERGEFORMAT</w:instrText>
        </w:r>
        <w:r w:rsidR="00AF239B" w:rsidRPr="007D22AB">
          <w:rPr>
            <w:b/>
            <w:bCs/>
            <w:color w:val="AAAAAA"/>
          </w:rPr>
          <w:fldChar w:fldCharType="separate"/>
        </w:r>
        <w:r w:rsidR="00AF239B" w:rsidRPr="007D22AB">
          <w:rPr>
            <w:b/>
            <w:bCs/>
            <w:color w:val="AAAAAA"/>
            <w:lang w:val="nl-NL"/>
          </w:rPr>
          <w:t>2</w:t>
        </w:r>
        <w:r w:rsidR="00AF239B" w:rsidRPr="007D22AB">
          <w:rPr>
            <w:b/>
            <w:bCs/>
            <w:color w:val="AAAAA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26B56C" w14:textId="77777777" w:rsidR="000C4B0A" w:rsidRDefault="000C4B0A" w:rsidP="008C14DE">
      <w:pPr>
        <w:spacing w:after="0" w:line="240" w:lineRule="auto"/>
      </w:pPr>
      <w:r>
        <w:separator/>
      </w:r>
    </w:p>
  </w:footnote>
  <w:footnote w:type="continuationSeparator" w:id="0">
    <w:p w14:paraId="535A2442" w14:textId="77777777" w:rsidR="000C4B0A" w:rsidRDefault="000C4B0A" w:rsidP="008C14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BCED1" w14:textId="77777777" w:rsidR="00D34CC6" w:rsidRDefault="00547BB2">
    <w:pPr>
      <w:pStyle w:val="Koptekst"/>
    </w:pPr>
    <w:r>
      <w:rPr>
        <w:noProof/>
      </w:rPr>
      <w:drawing>
        <wp:anchor distT="0" distB="0" distL="114300" distR="114300" simplePos="0" relativeHeight="251662336" behindDoc="1" locked="0" layoutInCell="1" allowOverlap="1" wp14:anchorId="55E74FEE" wp14:editId="25F25187">
          <wp:simplePos x="0" y="0"/>
          <wp:positionH relativeFrom="column">
            <wp:posOffset>5309936</wp:posOffset>
          </wp:positionH>
          <wp:positionV relativeFrom="paragraph">
            <wp:posOffset>-367693</wp:posOffset>
          </wp:positionV>
          <wp:extent cx="1281998" cy="765826"/>
          <wp:effectExtent l="0" t="0" r="0" b="0"/>
          <wp:wrapNone/>
          <wp:docPr id="9" name="Graphic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Graphic 9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24138" t="43680" r="12197" b="16458"/>
                  <a:stretch/>
                </pic:blipFill>
                <pic:spPr bwMode="auto">
                  <a:xfrm flipV="1">
                    <a:off x="0" y="0"/>
                    <a:ext cx="1281998" cy="76582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059E584" w14:textId="77777777" w:rsidR="00D34CC6" w:rsidRDefault="00D34CC6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3F08"/>
    <w:multiLevelType w:val="hybridMultilevel"/>
    <w:tmpl w:val="5EB243B0"/>
    <w:lvl w:ilvl="0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0B20D92"/>
    <w:multiLevelType w:val="hybridMultilevel"/>
    <w:tmpl w:val="AB3835A4"/>
    <w:lvl w:ilvl="0" w:tplc="70DACF36">
      <w:start w:val="1"/>
      <w:numFmt w:val="bullet"/>
      <w:lvlText w:val=""/>
      <w:lvlJc w:val="left"/>
      <w:pPr>
        <w:ind w:left="2136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 w15:restartNumberingAfterBreak="0">
    <w:nsid w:val="280F106D"/>
    <w:multiLevelType w:val="multilevel"/>
    <w:tmpl w:val="C272313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29E02A70"/>
    <w:multiLevelType w:val="multilevel"/>
    <w:tmpl w:val="4452874A"/>
    <w:lvl w:ilvl="0">
      <w:start w:val="1"/>
      <w:numFmt w:val="decimal"/>
      <w:pStyle w:val="PBD-Genummerdelijst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2D666321"/>
    <w:multiLevelType w:val="hybridMultilevel"/>
    <w:tmpl w:val="0EB0BA34"/>
    <w:lvl w:ilvl="0" w:tplc="7034136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403748"/>
    <w:multiLevelType w:val="hybridMultilevel"/>
    <w:tmpl w:val="3CB8BE42"/>
    <w:lvl w:ilvl="0" w:tplc="20281E54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5C1237"/>
    <w:multiLevelType w:val="hybridMultilevel"/>
    <w:tmpl w:val="13F8902C"/>
    <w:lvl w:ilvl="0" w:tplc="70DACF36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44AE05F2"/>
    <w:multiLevelType w:val="hybridMultilevel"/>
    <w:tmpl w:val="CD00EFBE"/>
    <w:lvl w:ilvl="0" w:tplc="08130003">
      <w:start w:val="1"/>
      <w:numFmt w:val="bullet"/>
      <w:pStyle w:val="PBD-Opsomming2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FD6631"/>
    <w:multiLevelType w:val="hybridMultilevel"/>
    <w:tmpl w:val="C6C88846"/>
    <w:lvl w:ilvl="0" w:tplc="70DACF36">
      <w:start w:val="1"/>
      <w:numFmt w:val="bullet"/>
      <w:lvlText w:val=""/>
      <w:lvlJc w:val="left"/>
      <w:pPr>
        <w:ind w:left="2136" w:hanging="360"/>
      </w:pPr>
      <w:rPr>
        <w:rFonts w:ascii="Wingdings" w:hAnsi="Wingdings" w:hint="default"/>
      </w:rPr>
    </w:lvl>
    <w:lvl w:ilvl="1" w:tplc="0813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577A3698"/>
    <w:multiLevelType w:val="hybridMultilevel"/>
    <w:tmpl w:val="4FB0A59C"/>
    <w:lvl w:ilvl="0" w:tplc="70DACF36">
      <w:start w:val="1"/>
      <w:numFmt w:val="bullet"/>
      <w:lvlText w:val=""/>
      <w:lvlJc w:val="left"/>
      <w:pPr>
        <w:ind w:left="2136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0" w15:restartNumberingAfterBreak="0">
    <w:nsid w:val="585E582F"/>
    <w:multiLevelType w:val="hybridMultilevel"/>
    <w:tmpl w:val="5F20AD58"/>
    <w:lvl w:ilvl="0" w:tplc="9036DDFE">
      <w:start w:val="1"/>
      <w:numFmt w:val="bullet"/>
      <w:pStyle w:val="PBD-Opsomm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020EFE"/>
    <w:multiLevelType w:val="singleLevel"/>
    <w:tmpl w:val="CFD22ABC"/>
    <w:lvl w:ilvl="0">
      <w:start w:val="1"/>
      <w:numFmt w:val="bullet"/>
      <w:pStyle w:val="Opsomming2"/>
      <w:lvlText w:val=""/>
      <w:lvlJc w:val="left"/>
      <w:pPr>
        <w:tabs>
          <w:tab w:val="num" w:pos="0"/>
        </w:tabs>
        <w:ind w:left="1417" w:hanging="283"/>
      </w:pPr>
      <w:rPr>
        <w:rFonts w:ascii="Symbol" w:hAnsi="Symbol" w:hint="default"/>
      </w:rPr>
    </w:lvl>
  </w:abstractNum>
  <w:abstractNum w:abstractNumId="12" w15:restartNumberingAfterBreak="0">
    <w:nsid w:val="5F435BE6"/>
    <w:multiLevelType w:val="hybridMultilevel"/>
    <w:tmpl w:val="9B28C974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940528"/>
    <w:multiLevelType w:val="hybridMultilevel"/>
    <w:tmpl w:val="DDBCFD7E"/>
    <w:lvl w:ilvl="0" w:tplc="70DACF36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65F365AB"/>
    <w:multiLevelType w:val="hybridMultilevel"/>
    <w:tmpl w:val="4980219C"/>
    <w:lvl w:ilvl="0" w:tplc="70DACF36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B12541F"/>
    <w:multiLevelType w:val="hybridMultilevel"/>
    <w:tmpl w:val="70AE256E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337194"/>
    <w:multiLevelType w:val="hybridMultilevel"/>
    <w:tmpl w:val="091E30D0"/>
    <w:lvl w:ilvl="0" w:tplc="70DACF36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759944BA"/>
    <w:multiLevelType w:val="multilevel"/>
    <w:tmpl w:val="891C6668"/>
    <w:lvl w:ilvl="0">
      <w:start w:val="1"/>
      <w:numFmt w:val="decimal"/>
      <w:pStyle w:val="PBD-Kop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PBD-Kop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PBD-Kop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PBD-Kop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Kop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Kop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Kop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Kop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Kop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10"/>
  </w:num>
  <w:num w:numId="2">
    <w:abstractNumId w:val="7"/>
  </w:num>
  <w:num w:numId="3">
    <w:abstractNumId w:val="4"/>
  </w:num>
  <w:num w:numId="4">
    <w:abstractNumId w:val="12"/>
  </w:num>
  <w:num w:numId="5">
    <w:abstractNumId w:val="3"/>
  </w:num>
  <w:num w:numId="6">
    <w:abstractNumId w:val="15"/>
  </w:num>
  <w:num w:numId="7">
    <w:abstractNumId w:val="11"/>
  </w:num>
  <w:num w:numId="8">
    <w:abstractNumId w:val="2"/>
  </w:num>
  <w:num w:numId="9">
    <w:abstractNumId w:val="5"/>
  </w:num>
  <w:num w:numId="10">
    <w:abstractNumId w:val="17"/>
  </w:num>
  <w:num w:numId="11">
    <w:abstractNumId w:val="0"/>
  </w:num>
  <w:num w:numId="12">
    <w:abstractNumId w:val="6"/>
  </w:num>
  <w:num w:numId="13">
    <w:abstractNumId w:val="13"/>
  </w:num>
  <w:num w:numId="14">
    <w:abstractNumId w:val="16"/>
  </w:num>
  <w:num w:numId="15">
    <w:abstractNumId w:val="14"/>
  </w:num>
  <w:num w:numId="16">
    <w:abstractNumId w:val="9"/>
  </w:num>
  <w:num w:numId="17">
    <w:abstractNumId w:val="1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CB0"/>
    <w:rsid w:val="00023B06"/>
    <w:rsid w:val="00027ED3"/>
    <w:rsid w:val="000C4B0A"/>
    <w:rsid w:val="00125176"/>
    <w:rsid w:val="00132917"/>
    <w:rsid w:val="00142E0D"/>
    <w:rsid w:val="00192255"/>
    <w:rsid w:val="00244843"/>
    <w:rsid w:val="002D4898"/>
    <w:rsid w:val="002F4512"/>
    <w:rsid w:val="003736F6"/>
    <w:rsid w:val="00374804"/>
    <w:rsid w:val="003A16E0"/>
    <w:rsid w:val="003A5C91"/>
    <w:rsid w:val="00481B3A"/>
    <w:rsid w:val="004C0DC5"/>
    <w:rsid w:val="00522F0C"/>
    <w:rsid w:val="00542A79"/>
    <w:rsid w:val="00547BB2"/>
    <w:rsid w:val="005834BE"/>
    <w:rsid w:val="006C17C3"/>
    <w:rsid w:val="007D22AB"/>
    <w:rsid w:val="008052A7"/>
    <w:rsid w:val="008C14DE"/>
    <w:rsid w:val="008C4CDB"/>
    <w:rsid w:val="00923306"/>
    <w:rsid w:val="00924FAF"/>
    <w:rsid w:val="0096296C"/>
    <w:rsid w:val="00967A44"/>
    <w:rsid w:val="00973F5C"/>
    <w:rsid w:val="009B77A6"/>
    <w:rsid w:val="009E48D1"/>
    <w:rsid w:val="00A4573B"/>
    <w:rsid w:val="00A4717A"/>
    <w:rsid w:val="00AC1488"/>
    <w:rsid w:val="00AE3097"/>
    <w:rsid w:val="00AF239B"/>
    <w:rsid w:val="00B01A4F"/>
    <w:rsid w:val="00B050AA"/>
    <w:rsid w:val="00B875F4"/>
    <w:rsid w:val="00C4232E"/>
    <w:rsid w:val="00C4389F"/>
    <w:rsid w:val="00C44305"/>
    <w:rsid w:val="00CD068A"/>
    <w:rsid w:val="00CE27D3"/>
    <w:rsid w:val="00CE3548"/>
    <w:rsid w:val="00CF5AF9"/>
    <w:rsid w:val="00D273E1"/>
    <w:rsid w:val="00D34CC6"/>
    <w:rsid w:val="00D841DA"/>
    <w:rsid w:val="00E47CB0"/>
    <w:rsid w:val="00EF061F"/>
    <w:rsid w:val="00F23585"/>
    <w:rsid w:val="00F70AD5"/>
    <w:rsid w:val="00F80F8E"/>
    <w:rsid w:val="00F84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559F9B"/>
  <w15:chartTrackingRefBased/>
  <w15:docId w15:val="{F46C1B83-4B8B-498F-8411-FA8A25C3E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</w:style>
  <w:style w:type="paragraph" w:styleId="Kop1">
    <w:name w:val="heading 1"/>
    <w:basedOn w:val="Standaard"/>
    <w:next w:val="Standaard"/>
    <w:link w:val="Kop1Char"/>
    <w:uiPriority w:val="9"/>
    <w:rsid w:val="00973F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920036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973F5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920036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973F5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610024" w:themeColor="accent1" w:themeShade="7F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rsid w:val="00973F5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92003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rsid w:val="00973F5C"/>
    <w:pPr>
      <w:keepNext/>
      <w:keepLines/>
      <w:numPr>
        <w:ilvl w:val="4"/>
        <w:numId w:val="10"/>
      </w:numPr>
      <w:spacing w:before="40" w:after="0"/>
      <w:outlineLvl w:val="4"/>
    </w:pPr>
    <w:rPr>
      <w:rFonts w:asciiTheme="majorHAnsi" w:eastAsiaTheme="majorEastAsia" w:hAnsiTheme="majorHAnsi" w:cstheme="majorBidi"/>
      <w:color w:val="92003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973F5C"/>
    <w:pPr>
      <w:keepNext/>
      <w:keepLines/>
      <w:numPr>
        <w:ilvl w:val="5"/>
        <w:numId w:val="10"/>
      </w:numPr>
      <w:spacing w:before="40" w:after="0"/>
      <w:outlineLvl w:val="5"/>
    </w:pPr>
    <w:rPr>
      <w:rFonts w:asciiTheme="majorHAnsi" w:eastAsiaTheme="majorEastAsia" w:hAnsiTheme="majorHAnsi" w:cstheme="majorBidi"/>
      <w:color w:val="610024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973F5C"/>
    <w:pPr>
      <w:keepNext/>
      <w:keepLines/>
      <w:numPr>
        <w:ilvl w:val="6"/>
        <w:numId w:val="10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610024" w:themeColor="accent1" w:themeShade="7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973F5C"/>
    <w:pPr>
      <w:keepNext/>
      <w:keepLines/>
      <w:numPr>
        <w:ilvl w:val="7"/>
        <w:numId w:val="10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973F5C"/>
    <w:pPr>
      <w:keepNext/>
      <w:keepLines/>
      <w:numPr>
        <w:ilvl w:val="8"/>
        <w:numId w:val="10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Onderwerp">
    <w:name w:val="Onderwerp"/>
    <w:basedOn w:val="Standaard"/>
    <w:link w:val="OnderwerpChar"/>
    <w:rsid w:val="00924FAF"/>
  </w:style>
  <w:style w:type="paragraph" w:styleId="Lijstalinea">
    <w:name w:val="List Paragraph"/>
    <w:basedOn w:val="Standaard"/>
    <w:link w:val="LijstalineaChar"/>
    <w:uiPriority w:val="34"/>
    <w:rsid w:val="00924FAF"/>
    <w:pPr>
      <w:ind w:left="720"/>
      <w:contextualSpacing/>
    </w:pPr>
  </w:style>
  <w:style w:type="character" w:customStyle="1" w:styleId="OnderwerpChar">
    <w:name w:val="Onderwerp Char"/>
    <w:basedOn w:val="Standaardalinea-lettertype"/>
    <w:link w:val="Onderwerp"/>
    <w:rsid w:val="00924FAF"/>
  </w:style>
  <w:style w:type="paragraph" w:customStyle="1" w:styleId="PBD-Titel">
    <w:name w:val="PBD - Titel"/>
    <w:basedOn w:val="Standaard"/>
    <w:next w:val="PBD-Subtitel"/>
    <w:link w:val="PBD-TitelChar"/>
    <w:qFormat/>
    <w:rsid w:val="003A16E0"/>
    <w:rPr>
      <w:b/>
      <w:bCs/>
      <w:color w:val="00B3D5"/>
      <w:sz w:val="36"/>
      <w:szCs w:val="32"/>
    </w:rPr>
  </w:style>
  <w:style w:type="paragraph" w:customStyle="1" w:styleId="PBD-Subtitel">
    <w:name w:val="PBD - Subtitel"/>
    <w:basedOn w:val="Standaard"/>
    <w:link w:val="PBD-SubtitelChar"/>
    <w:qFormat/>
    <w:rsid w:val="00F23585"/>
    <w:pPr>
      <w:spacing w:before="120"/>
    </w:pPr>
    <w:rPr>
      <w:b/>
      <w:color w:val="A9B905" w:themeColor="accent2"/>
      <w:sz w:val="30"/>
      <w:szCs w:val="28"/>
    </w:rPr>
  </w:style>
  <w:style w:type="character" w:customStyle="1" w:styleId="PBD-TitelChar">
    <w:name w:val="PBD - Titel Char"/>
    <w:basedOn w:val="Standaardalinea-lettertype"/>
    <w:link w:val="PBD-Titel"/>
    <w:rsid w:val="003A16E0"/>
    <w:rPr>
      <w:b/>
      <w:bCs/>
      <w:color w:val="00B3D5"/>
      <w:sz w:val="36"/>
      <w:szCs w:val="32"/>
    </w:rPr>
  </w:style>
  <w:style w:type="paragraph" w:customStyle="1" w:styleId="PBD-Standaard">
    <w:name w:val="PBD - Standaard"/>
    <w:basedOn w:val="Standaard"/>
    <w:link w:val="PBD-StandaardChar"/>
    <w:qFormat/>
    <w:rsid w:val="00A4573B"/>
    <w:pPr>
      <w:spacing w:before="200" w:after="200"/>
      <w:ind w:left="709"/>
    </w:pPr>
  </w:style>
  <w:style w:type="character" w:customStyle="1" w:styleId="PBD-SubtitelChar">
    <w:name w:val="PBD - Subtitel Char"/>
    <w:basedOn w:val="Standaardalinea-lettertype"/>
    <w:link w:val="PBD-Subtitel"/>
    <w:rsid w:val="00F23585"/>
    <w:rPr>
      <w:b/>
      <w:color w:val="A9B905" w:themeColor="accent2"/>
      <w:sz w:val="30"/>
      <w:szCs w:val="28"/>
    </w:rPr>
  </w:style>
  <w:style w:type="paragraph" w:customStyle="1" w:styleId="PBD-Opsomming">
    <w:name w:val="PBD - Opsomming"/>
    <w:basedOn w:val="Lijstalinea"/>
    <w:link w:val="PBD-OpsommingChar"/>
    <w:qFormat/>
    <w:rsid w:val="00A4573B"/>
    <w:pPr>
      <w:numPr>
        <w:numId w:val="1"/>
      </w:numPr>
      <w:spacing w:before="120" w:after="0"/>
      <w:ind w:left="1066" w:hanging="357"/>
    </w:pPr>
  </w:style>
  <w:style w:type="character" w:customStyle="1" w:styleId="PBD-StandaardChar">
    <w:name w:val="PBD - Standaard Char"/>
    <w:basedOn w:val="Standaardalinea-lettertype"/>
    <w:link w:val="PBD-Standaard"/>
    <w:rsid w:val="00A4573B"/>
  </w:style>
  <w:style w:type="paragraph" w:customStyle="1" w:styleId="PBD-Opsomming2">
    <w:name w:val="PBD - Opsomming 2"/>
    <w:basedOn w:val="Lijstalinea"/>
    <w:link w:val="PBD-Opsomming2Char"/>
    <w:qFormat/>
    <w:rsid w:val="00A4573B"/>
    <w:pPr>
      <w:numPr>
        <w:numId w:val="2"/>
      </w:numPr>
      <w:spacing w:after="0"/>
      <w:ind w:left="1434" w:hanging="357"/>
    </w:pPr>
  </w:style>
  <w:style w:type="character" w:customStyle="1" w:styleId="LijstalineaChar">
    <w:name w:val="Lijstalinea Char"/>
    <w:basedOn w:val="Standaardalinea-lettertype"/>
    <w:link w:val="Lijstalinea"/>
    <w:uiPriority w:val="34"/>
    <w:rsid w:val="00CF5AF9"/>
  </w:style>
  <w:style w:type="character" w:customStyle="1" w:styleId="PBD-OpsommingChar">
    <w:name w:val="PBD - Opsomming Char"/>
    <w:basedOn w:val="LijstalineaChar"/>
    <w:link w:val="PBD-Opsomming"/>
    <w:rsid w:val="00A4573B"/>
  </w:style>
  <w:style w:type="paragraph" w:customStyle="1" w:styleId="PBD-Genummerdelijst">
    <w:name w:val="PBD - Genummerde lijst"/>
    <w:basedOn w:val="Lijstalinea"/>
    <w:link w:val="PBD-GenummerdelijstChar"/>
    <w:qFormat/>
    <w:rsid w:val="00A4573B"/>
    <w:pPr>
      <w:numPr>
        <w:numId w:val="5"/>
      </w:numPr>
      <w:spacing w:before="120" w:after="0"/>
      <w:ind w:left="1066" w:hanging="357"/>
    </w:pPr>
  </w:style>
  <w:style w:type="character" w:customStyle="1" w:styleId="PBD-Opsomming2Char">
    <w:name w:val="PBD - Opsomming 2 Char"/>
    <w:basedOn w:val="LijstalineaChar"/>
    <w:link w:val="PBD-Opsomming2"/>
    <w:rsid w:val="00A4573B"/>
  </w:style>
  <w:style w:type="paragraph" w:customStyle="1" w:styleId="PBD-Citaat">
    <w:name w:val="PBD - Citaat"/>
    <w:basedOn w:val="Standaard"/>
    <w:next w:val="PBD-Standaard"/>
    <w:link w:val="PBD-CitaatChar"/>
    <w:qFormat/>
    <w:rsid w:val="00F23585"/>
    <w:pPr>
      <w:spacing w:before="200" w:after="200"/>
      <w:ind w:left="709"/>
    </w:pPr>
    <w:rPr>
      <w:b/>
      <w:i/>
      <w:iCs/>
      <w:color w:val="F08800" w:themeColor="accent3"/>
    </w:rPr>
  </w:style>
  <w:style w:type="character" w:customStyle="1" w:styleId="PBD-GenummerdelijstChar">
    <w:name w:val="PBD - Genummerde lijst Char"/>
    <w:basedOn w:val="LijstalineaChar"/>
    <w:link w:val="PBD-Genummerdelijst"/>
    <w:rsid w:val="00A4573B"/>
  </w:style>
  <w:style w:type="paragraph" w:customStyle="1" w:styleId="PBD-Zwaar">
    <w:name w:val="PBD - Zwaar"/>
    <w:basedOn w:val="Standaard"/>
    <w:link w:val="PBD-ZwaarChar"/>
    <w:qFormat/>
    <w:rsid w:val="008C14DE"/>
    <w:pPr>
      <w:spacing w:after="0"/>
      <w:ind w:left="708"/>
    </w:pPr>
    <w:rPr>
      <w:b/>
      <w:bCs/>
    </w:rPr>
  </w:style>
  <w:style w:type="character" w:customStyle="1" w:styleId="PBD-CitaatChar">
    <w:name w:val="PBD - Citaat Char"/>
    <w:basedOn w:val="Standaardalinea-lettertype"/>
    <w:link w:val="PBD-Citaat"/>
    <w:rsid w:val="00F23585"/>
    <w:rPr>
      <w:b/>
      <w:i/>
      <w:iCs/>
      <w:color w:val="F08800" w:themeColor="accent3"/>
    </w:rPr>
  </w:style>
  <w:style w:type="paragraph" w:styleId="Koptekst">
    <w:name w:val="header"/>
    <w:basedOn w:val="Standaard"/>
    <w:link w:val="KoptekstChar"/>
    <w:uiPriority w:val="99"/>
    <w:unhideWhenUsed/>
    <w:rsid w:val="008C14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BD-ZwaarChar">
    <w:name w:val="PBD - Zwaar Char"/>
    <w:basedOn w:val="Standaardalinea-lettertype"/>
    <w:link w:val="PBD-Zwaar"/>
    <w:rsid w:val="008C14DE"/>
    <w:rPr>
      <w:b/>
      <w:bCs/>
    </w:rPr>
  </w:style>
  <w:style w:type="character" w:customStyle="1" w:styleId="KoptekstChar">
    <w:name w:val="Koptekst Char"/>
    <w:basedOn w:val="Standaardalinea-lettertype"/>
    <w:link w:val="Koptekst"/>
    <w:uiPriority w:val="99"/>
    <w:rsid w:val="008C14DE"/>
  </w:style>
  <w:style w:type="paragraph" w:styleId="Voettekst">
    <w:name w:val="footer"/>
    <w:basedOn w:val="Standaard"/>
    <w:link w:val="VoettekstChar"/>
    <w:uiPriority w:val="99"/>
    <w:unhideWhenUsed/>
    <w:rsid w:val="008C14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C14DE"/>
  </w:style>
  <w:style w:type="table" w:styleId="Tabelraster">
    <w:name w:val="Table Grid"/>
    <w:basedOn w:val="Standaardtabel"/>
    <w:uiPriority w:val="39"/>
    <w:rsid w:val="00CD06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link w:val="GeenafstandChar"/>
    <w:uiPriority w:val="1"/>
    <w:qFormat/>
    <w:rsid w:val="00CD068A"/>
    <w:pPr>
      <w:spacing w:after="0" w:line="240" w:lineRule="auto"/>
    </w:pPr>
    <w:rPr>
      <w:rFonts w:eastAsia="Times New Roman" w:cs="Times New Roman"/>
      <w:szCs w:val="20"/>
      <w:lang w:val="nl-NL" w:eastAsia="nl-NL"/>
    </w:rPr>
  </w:style>
  <w:style w:type="paragraph" w:customStyle="1" w:styleId="Opsomming2">
    <w:name w:val="Opsomming 2"/>
    <w:basedOn w:val="Standaard"/>
    <w:rsid w:val="00CD068A"/>
    <w:pPr>
      <w:numPr>
        <w:numId w:val="7"/>
      </w:numPr>
      <w:tabs>
        <w:tab w:val="left" w:pos="1418"/>
      </w:tabs>
      <w:spacing w:after="0" w:line="240" w:lineRule="atLeast"/>
      <w:ind w:left="568" w:hanging="284"/>
      <w:contextualSpacing/>
    </w:pPr>
    <w:rPr>
      <w:rFonts w:eastAsia="Times New Roman" w:cs="Times New Roman"/>
      <w:snapToGrid w:val="0"/>
      <w:color w:val="000000"/>
      <w:szCs w:val="20"/>
      <w:lang w:eastAsia="nl-NL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CD068A"/>
    <w:rPr>
      <w:rFonts w:eastAsia="Times New Roman" w:cs="Times New Roman"/>
      <w:szCs w:val="20"/>
      <w:lang w:val="nl-NL" w:eastAsia="nl-NL"/>
    </w:rPr>
  </w:style>
  <w:style w:type="table" w:customStyle="1" w:styleId="GOmagentatabel">
    <w:name w:val="GO! magenta tabel"/>
    <w:uiPriority w:val="99"/>
    <w:rsid w:val="00CD068A"/>
    <w:pPr>
      <w:spacing w:after="0" w:line="210" w:lineRule="atLeast"/>
      <w:ind w:left="113" w:right="113"/>
    </w:pPr>
    <w:rPr>
      <w:rFonts w:ascii="Times New Roman" w:eastAsiaTheme="minorEastAsia" w:hAnsi="Times New Roman"/>
      <w:sz w:val="18"/>
      <w:szCs w:val="20"/>
      <w:lang w:val="nl-NL" w:eastAsia="nl-BE"/>
    </w:rPr>
    <w:tblPr>
      <w:tblStyleRowBandSize w:val="1"/>
      <w:tblStyleColBandSize w:val="1"/>
      <w:tblInd w:w="0" w:type="dxa"/>
      <w:tblBorders>
        <w:top w:val="single" w:sz="2" w:space="0" w:color="AAAAAA" w:themeColor="text2"/>
        <w:left w:val="single" w:sz="2" w:space="0" w:color="AAAAAA" w:themeColor="text2"/>
        <w:bottom w:val="single" w:sz="2" w:space="0" w:color="AAAAAA" w:themeColor="text2"/>
        <w:right w:val="single" w:sz="2" w:space="0" w:color="AAAAAA" w:themeColor="text2"/>
        <w:insideH w:val="single" w:sz="2" w:space="0" w:color="AAAAAA" w:themeColor="text2"/>
        <w:insideV w:val="single" w:sz="2" w:space="0" w:color="AAAAAA" w:themeColor="tex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background1"/>
      </w:rPr>
      <w:tblPr/>
      <w:tcPr>
        <w:shd w:val="clear" w:color="auto" w:fill="AAAAAA" w:themeFill="text2"/>
      </w:tcPr>
    </w:tblStylePr>
    <w:tblStylePr w:type="lastRow">
      <w:rPr>
        <w:b/>
      </w:rPr>
      <w:tblPr/>
      <w:tcPr>
        <w:shd w:val="clear" w:color="auto" w:fill="F0EFE4" w:themeFill="background2"/>
      </w:tcPr>
    </w:tblStylePr>
    <w:tblStylePr w:type="firstCol">
      <w:rPr>
        <w:b/>
      </w:rPr>
      <w:tblPr/>
      <w:tcPr>
        <w:shd w:val="clear" w:color="auto" w:fill="FCFBF9" w:themeFill="accent6" w:themeFillTint="33"/>
      </w:tcPr>
    </w:tblStylePr>
    <w:tblStylePr w:type="lastCol">
      <w:rPr>
        <w:b/>
      </w:rPr>
      <w:tblPr/>
      <w:tcPr>
        <w:shd w:val="clear" w:color="auto" w:fill="FCFBF9" w:themeFill="accent6" w:themeFillTint="33"/>
      </w:tcPr>
    </w:tblStylePr>
    <w:tblStylePr w:type="band1Vert">
      <w:tblPr/>
      <w:tcPr>
        <w:tcBorders>
          <w:top w:val="single" w:sz="2" w:space="0" w:color="AAAAAA" w:themeColor="text2"/>
          <w:left w:val="single" w:sz="2" w:space="0" w:color="AAAAAA" w:themeColor="text2"/>
          <w:bottom w:val="single" w:sz="2" w:space="0" w:color="AAAAAA" w:themeColor="text2"/>
          <w:right w:val="single" w:sz="2" w:space="0" w:color="AAAAAA" w:themeColor="text2"/>
          <w:insideH w:val="single" w:sz="2" w:space="0" w:color="AAAAAA" w:themeColor="text2"/>
          <w:insideV w:val="single" w:sz="2" w:space="0" w:color="AAAAAA" w:themeColor="text2"/>
        </w:tcBorders>
      </w:tcPr>
    </w:tblStylePr>
    <w:tblStylePr w:type="band2Vert">
      <w:tblPr/>
      <w:tcPr>
        <w:tcBorders>
          <w:top w:val="single" w:sz="2" w:space="0" w:color="AAAAAA" w:themeColor="text2"/>
          <w:left w:val="single" w:sz="2" w:space="0" w:color="AAAAAA" w:themeColor="text2"/>
          <w:bottom w:val="single" w:sz="2" w:space="0" w:color="AAAAAA" w:themeColor="text2"/>
          <w:right w:val="single" w:sz="2" w:space="0" w:color="AAAAAA" w:themeColor="text2"/>
          <w:insideH w:val="single" w:sz="2" w:space="0" w:color="AAAAAA" w:themeColor="text2"/>
          <w:insideV w:val="single" w:sz="2" w:space="0" w:color="AAAAAA" w:themeColor="text2"/>
        </w:tcBorders>
        <w:shd w:val="clear" w:color="auto" w:fill="FCFBF9" w:themeFill="background2" w:themeFillTint="33"/>
      </w:tcPr>
    </w:tblStylePr>
    <w:tblStylePr w:type="band2Horz">
      <w:tblPr/>
      <w:tcPr>
        <w:shd w:val="clear" w:color="auto" w:fill="FCFBF9" w:themeFill="background2" w:themeFillTint="33"/>
      </w:tcPr>
    </w:tblStylePr>
  </w:style>
  <w:style w:type="character" w:customStyle="1" w:styleId="Kop1Char">
    <w:name w:val="Kop 1 Char"/>
    <w:basedOn w:val="Standaardalinea-lettertype"/>
    <w:link w:val="Kop1"/>
    <w:uiPriority w:val="9"/>
    <w:rsid w:val="00973F5C"/>
    <w:rPr>
      <w:rFonts w:asciiTheme="majorHAnsi" w:eastAsiaTheme="majorEastAsia" w:hAnsiTheme="majorHAnsi" w:cstheme="majorBidi"/>
      <w:color w:val="920036" w:themeColor="accent1" w:themeShade="BF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973F5C"/>
    <w:rPr>
      <w:rFonts w:asciiTheme="majorHAnsi" w:eastAsiaTheme="majorEastAsia" w:hAnsiTheme="majorHAnsi" w:cstheme="majorBidi"/>
      <w:color w:val="920036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973F5C"/>
    <w:rPr>
      <w:rFonts w:asciiTheme="majorHAnsi" w:eastAsiaTheme="majorEastAsia" w:hAnsiTheme="majorHAnsi" w:cstheme="majorBidi"/>
      <w:color w:val="610024" w:themeColor="accent1" w:themeShade="7F"/>
      <w:sz w:val="24"/>
      <w:szCs w:val="24"/>
    </w:rPr>
  </w:style>
  <w:style w:type="character" w:customStyle="1" w:styleId="Kop4Char">
    <w:name w:val="Kop 4 Char"/>
    <w:basedOn w:val="Standaardalinea-lettertype"/>
    <w:link w:val="Kop4"/>
    <w:uiPriority w:val="9"/>
    <w:rsid w:val="00973F5C"/>
    <w:rPr>
      <w:rFonts w:asciiTheme="majorHAnsi" w:eastAsiaTheme="majorEastAsia" w:hAnsiTheme="majorHAnsi" w:cstheme="majorBidi"/>
      <w:i/>
      <w:iCs/>
      <w:color w:val="92003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973F5C"/>
    <w:rPr>
      <w:rFonts w:asciiTheme="majorHAnsi" w:eastAsiaTheme="majorEastAsia" w:hAnsiTheme="majorHAnsi" w:cstheme="majorBidi"/>
      <w:color w:val="92003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973F5C"/>
    <w:rPr>
      <w:rFonts w:asciiTheme="majorHAnsi" w:eastAsiaTheme="majorEastAsia" w:hAnsiTheme="majorHAnsi" w:cstheme="majorBidi"/>
      <w:color w:val="610024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973F5C"/>
    <w:rPr>
      <w:rFonts w:asciiTheme="majorHAnsi" w:eastAsiaTheme="majorEastAsia" w:hAnsiTheme="majorHAnsi" w:cstheme="majorBidi"/>
      <w:i/>
      <w:iCs/>
      <w:color w:val="610024" w:themeColor="accent1" w:themeShade="7F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973F5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973F5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PBD-Kop1">
    <w:name w:val="PBD - Kop 1"/>
    <w:basedOn w:val="Kop1"/>
    <w:next w:val="PBD-Standaard"/>
    <w:link w:val="PBD-Kop1Char"/>
    <w:autoRedefine/>
    <w:qFormat/>
    <w:rsid w:val="00F23585"/>
    <w:pPr>
      <w:numPr>
        <w:numId w:val="10"/>
      </w:numPr>
      <w:spacing w:after="240"/>
    </w:pPr>
    <w:rPr>
      <w:b/>
      <w:bCs/>
      <w:color w:val="00B3D5" w:themeColor="accent4"/>
    </w:rPr>
  </w:style>
  <w:style w:type="paragraph" w:customStyle="1" w:styleId="PBD-Kop2">
    <w:name w:val="PBD - Kop 2"/>
    <w:basedOn w:val="Kop2"/>
    <w:next w:val="PBD-Standaard"/>
    <w:link w:val="PBD-Kop2Char"/>
    <w:qFormat/>
    <w:rsid w:val="00F23585"/>
    <w:pPr>
      <w:numPr>
        <w:ilvl w:val="1"/>
        <w:numId w:val="10"/>
      </w:numPr>
      <w:spacing w:before="120" w:after="120"/>
    </w:pPr>
    <w:rPr>
      <w:b/>
      <w:bCs/>
      <w:color w:val="A9B905" w:themeColor="accent2"/>
      <w:sz w:val="28"/>
      <w:szCs w:val="28"/>
    </w:rPr>
  </w:style>
  <w:style w:type="character" w:customStyle="1" w:styleId="PBD-Kop1Char">
    <w:name w:val="PBD - Kop 1 Char"/>
    <w:basedOn w:val="Kop1Char"/>
    <w:link w:val="PBD-Kop1"/>
    <w:rsid w:val="00F23585"/>
    <w:rPr>
      <w:rFonts w:asciiTheme="majorHAnsi" w:eastAsiaTheme="majorEastAsia" w:hAnsiTheme="majorHAnsi" w:cstheme="majorBidi"/>
      <w:b/>
      <w:bCs/>
      <w:color w:val="00B3D5" w:themeColor="accent4"/>
      <w:sz w:val="32"/>
      <w:szCs w:val="32"/>
    </w:rPr>
  </w:style>
  <w:style w:type="paragraph" w:customStyle="1" w:styleId="PBD-Kop3">
    <w:name w:val="PBD - Kop 3"/>
    <w:basedOn w:val="Kop3"/>
    <w:next w:val="PBD-Standaard"/>
    <w:link w:val="PBD-Kop3Char"/>
    <w:qFormat/>
    <w:rsid w:val="003A16E0"/>
    <w:pPr>
      <w:numPr>
        <w:ilvl w:val="2"/>
        <w:numId w:val="10"/>
      </w:numPr>
      <w:spacing w:before="120" w:after="120"/>
    </w:pPr>
    <w:rPr>
      <w:rFonts w:asciiTheme="minorHAnsi" w:hAnsiTheme="minorHAnsi"/>
      <w:b/>
      <w:bCs/>
      <w:color w:val="AAAAAA"/>
    </w:rPr>
  </w:style>
  <w:style w:type="character" w:customStyle="1" w:styleId="PBD-Kop2Char">
    <w:name w:val="PBD - Kop 2 Char"/>
    <w:basedOn w:val="Kop2Char"/>
    <w:link w:val="PBD-Kop2"/>
    <w:rsid w:val="00F23585"/>
    <w:rPr>
      <w:rFonts w:asciiTheme="majorHAnsi" w:eastAsiaTheme="majorEastAsia" w:hAnsiTheme="majorHAnsi" w:cstheme="majorBidi"/>
      <w:b/>
      <w:bCs/>
      <w:color w:val="A9B905" w:themeColor="accent2"/>
      <w:sz w:val="28"/>
      <w:szCs w:val="28"/>
    </w:rPr>
  </w:style>
  <w:style w:type="paragraph" w:customStyle="1" w:styleId="PBD-Kop4">
    <w:name w:val="PBD - Kop 4"/>
    <w:basedOn w:val="Kop4"/>
    <w:next w:val="PBD-Standaard"/>
    <w:link w:val="PBD-Kop4Char"/>
    <w:qFormat/>
    <w:rsid w:val="00F23585"/>
    <w:pPr>
      <w:numPr>
        <w:ilvl w:val="3"/>
        <w:numId w:val="10"/>
      </w:numPr>
      <w:spacing w:before="120" w:after="120"/>
    </w:pPr>
    <w:rPr>
      <w:i w:val="0"/>
      <w:iCs w:val="0"/>
      <w:color w:val="AAAAAA" w:themeColor="text2"/>
      <w:sz w:val="24"/>
      <w:szCs w:val="24"/>
    </w:rPr>
  </w:style>
  <w:style w:type="character" w:customStyle="1" w:styleId="PBD-Kop3Char">
    <w:name w:val="PBD - Kop 3 Char"/>
    <w:basedOn w:val="Kop3Char"/>
    <w:link w:val="PBD-Kop3"/>
    <w:rsid w:val="003A16E0"/>
    <w:rPr>
      <w:rFonts w:asciiTheme="majorHAnsi" w:eastAsiaTheme="majorEastAsia" w:hAnsiTheme="majorHAnsi" w:cstheme="majorBidi"/>
      <w:b/>
      <w:bCs/>
      <w:color w:val="AAAAAA"/>
      <w:sz w:val="24"/>
      <w:szCs w:val="24"/>
    </w:rPr>
  </w:style>
  <w:style w:type="character" w:customStyle="1" w:styleId="PBD-Kop4Char">
    <w:name w:val="PBD - Kop 4 Char"/>
    <w:basedOn w:val="Kop4Char"/>
    <w:link w:val="PBD-Kop4"/>
    <w:rsid w:val="00F23585"/>
    <w:rPr>
      <w:rFonts w:asciiTheme="majorHAnsi" w:eastAsiaTheme="majorEastAsia" w:hAnsiTheme="majorHAnsi" w:cstheme="majorBidi"/>
      <w:i w:val="0"/>
      <w:iCs w:val="0"/>
      <w:color w:val="AAAAAA" w:themeColor="text2"/>
      <w:sz w:val="24"/>
      <w:szCs w:val="24"/>
    </w:rPr>
  </w:style>
  <w:style w:type="table" w:styleId="Onopgemaaktetabel1">
    <w:name w:val="Plain Table 1"/>
    <w:basedOn w:val="Standaardtabel"/>
    <w:uiPriority w:val="41"/>
    <w:rsid w:val="00481B3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BDGrijs">
    <w:name w:val="PBD Grijs"/>
    <w:basedOn w:val="Tabelraster"/>
    <w:uiPriority w:val="99"/>
    <w:rsid w:val="003736F6"/>
    <w:pPr>
      <w:spacing w:before="40" w:after="40"/>
      <w:ind w:left="57" w:right="57"/>
    </w:pPr>
    <w:rPr>
      <w:rFonts w:ascii="Calibri" w:hAnsi="Calibri"/>
    </w:rPr>
    <w:tblPr>
      <w:tblStyleRowBandSize w:val="1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single" w:sz="6" w:space="0" w:color="C8C8C8"/>
        <w:insideV w:val="single" w:sz="6" w:space="0" w:color="C8C8C8"/>
      </w:tblBorders>
    </w:tblPr>
    <w:tblStylePr w:type="firstRow">
      <w:pPr>
        <w:jc w:val="left"/>
      </w:pPr>
      <w:rPr>
        <w:rFonts w:ascii="Calibri" w:hAnsi="Calibri"/>
        <w:b/>
        <w:i w:val="0"/>
        <w:color w:val="C3004A"/>
        <w:sz w:val="24"/>
      </w:rPr>
      <w:tblPr/>
      <w:tcPr>
        <w:tcBorders>
          <w:top w:val="nil"/>
          <w:left w:val="nil"/>
          <w:bottom w:val="single" w:sz="18" w:space="0" w:color="C8C8C8"/>
          <w:right w:val="nil"/>
          <w:insideH w:val="nil"/>
          <w:insideV w:val="single" w:sz="6" w:space="0" w:color="C8C8C8"/>
          <w:tl2br w:val="nil"/>
          <w:tr2bl w:val="nil"/>
        </w:tcBorders>
      </w:tcPr>
    </w:tblStylePr>
    <w:tblStylePr w:type="firstCol">
      <w:rPr>
        <w:rFonts w:ascii="Calibri" w:hAnsi="Calibri"/>
        <w:b/>
        <w:color w:val="AAAAAA"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5F5F5"/>
      </w:tcPr>
    </w:tblStylePr>
  </w:style>
  <w:style w:type="table" w:customStyle="1" w:styleId="Stijl1">
    <w:name w:val="Stijl1"/>
    <w:basedOn w:val="PBDGrijs"/>
    <w:uiPriority w:val="99"/>
    <w:rsid w:val="0096296C"/>
    <w:pPr>
      <w:spacing w:after="0"/>
    </w:pPr>
    <w:tblPr>
      <w:tblStyleColBandSize w:val="1"/>
      <w:tblBorders>
        <w:insideH w:val="single" w:sz="12" w:space="0" w:color="F0EFE4"/>
        <w:insideV w:val="single" w:sz="12" w:space="0" w:color="F0EFE4"/>
      </w:tblBorders>
    </w:tblPr>
    <w:tblStylePr w:type="firstRow">
      <w:pPr>
        <w:jc w:val="left"/>
      </w:pPr>
      <w:rPr>
        <w:rFonts w:ascii="Calibri" w:hAnsi="Calibri"/>
        <w:b/>
        <w:i w:val="0"/>
        <w:color w:val="F08800"/>
        <w:sz w:val="24"/>
      </w:rPr>
      <w:tblPr/>
      <w:tcPr>
        <w:tcBorders>
          <w:top w:val="nil"/>
          <w:left w:val="nil"/>
          <w:bottom w:val="single" w:sz="24" w:space="0" w:color="F0EFE4"/>
          <w:right w:val="nil"/>
          <w:insideH w:val="nil"/>
          <w:insideV w:val="single" w:sz="12" w:space="0" w:color="F0EFE4"/>
          <w:tl2br w:val="nil"/>
          <w:tr2bl w:val="nil"/>
        </w:tcBorders>
      </w:tcPr>
    </w:tblStylePr>
    <w:tblStylePr w:type="firstCol">
      <w:rPr>
        <w:rFonts w:ascii="Calibri" w:hAnsi="Calibri"/>
        <w:b/>
        <w:color w:val="auto"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9F9F5"/>
      </w:tcPr>
    </w:tblStylePr>
  </w:style>
  <w:style w:type="table" w:customStyle="1" w:styleId="PBDOranje">
    <w:name w:val="PBD Oranje"/>
    <w:basedOn w:val="PBDGrijs"/>
    <w:uiPriority w:val="99"/>
    <w:rsid w:val="00AE3097"/>
    <w:pPr>
      <w:spacing w:after="0"/>
    </w:pPr>
    <w:tblPr/>
    <w:tblStylePr w:type="firstRow">
      <w:pPr>
        <w:jc w:val="left"/>
      </w:pPr>
      <w:rPr>
        <w:rFonts w:ascii="Calibri" w:hAnsi="Calibri"/>
        <w:b/>
        <w:i w:val="0"/>
        <w:color w:val="F08800"/>
        <w:sz w:val="24"/>
      </w:rPr>
      <w:tblPr/>
      <w:tcPr>
        <w:tcBorders>
          <w:top w:val="nil"/>
          <w:left w:val="nil"/>
          <w:bottom w:val="single" w:sz="18" w:space="0" w:color="C8C8C8"/>
          <w:right w:val="nil"/>
          <w:insideH w:val="nil"/>
          <w:insideV w:val="single" w:sz="6" w:space="0" w:color="C8C8C8"/>
          <w:tl2br w:val="nil"/>
          <w:tr2bl w:val="nil"/>
        </w:tcBorders>
      </w:tcPr>
    </w:tblStylePr>
    <w:tblStylePr w:type="firstCol">
      <w:rPr>
        <w:rFonts w:ascii="Calibri" w:hAnsi="Calibri"/>
        <w:b/>
        <w:color w:val="AAAAAA"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5F5F5"/>
      </w:tcPr>
    </w:tblStylePr>
  </w:style>
  <w:style w:type="table" w:customStyle="1" w:styleId="PBD-GOTabel">
    <w:name w:val="PBD-GO! Tabel"/>
    <w:basedOn w:val="Tabelraster"/>
    <w:uiPriority w:val="99"/>
    <w:rsid w:val="00D273E1"/>
    <w:pPr>
      <w:spacing w:line="210" w:lineRule="atLeast"/>
      <w:ind w:left="113" w:right="113"/>
    </w:pPr>
    <w:rPr>
      <w:rFonts w:ascii="Calibri" w:eastAsiaTheme="minorEastAsia" w:hAnsi="Calibri"/>
      <w:sz w:val="20"/>
      <w:szCs w:val="20"/>
      <w:lang w:val="nl-NL" w:eastAsia="nl-BE"/>
    </w:rPr>
    <w:tblPr>
      <w:tblStyleRowBandSize w:val="1"/>
      <w:tblStyleColBandSize w:val="1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single" w:sz="2" w:space="0" w:color="AAAAAA" w:themeColor="text2"/>
        <w:insideV w:val="single" w:sz="2" w:space="0" w:color="AAAAAA" w:themeColor="text2"/>
      </w:tblBorders>
      <w:tblCellMar>
        <w:left w:w="0" w:type="dxa"/>
        <w:right w:w="0" w:type="dxa"/>
      </w:tblCellMar>
    </w:tblPr>
    <w:tblStylePr w:type="firstRow">
      <w:rPr>
        <w:b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08800"/>
      </w:tcPr>
    </w:tblStylePr>
    <w:tblStylePr w:type="lastRow">
      <w:rPr>
        <w:b/>
      </w:rPr>
      <w:tblPr/>
      <w:tcPr>
        <w:shd w:val="clear" w:color="auto" w:fill="F0EFE4" w:themeFill="background2"/>
      </w:tcPr>
    </w:tblStylePr>
    <w:tblStylePr w:type="firstCol">
      <w:rPr>
        <w:b/>
      </w:rPr>
      <w:tblPr/>
      <w:tcPr>
        <w:shd w:val="clear" w:color="auto" w:fill="FCFBF9" w:themeFill="accent6" w:themeFillTint="33"/>
      </w:tcPr>
    </w:tblStylePr>
    <w:tblStylePr w:type="lastCol">
      <w:rPr>
        <w:b/>
      </w:rPr>
      <w:tblPr/>
      <w:tcPr>
        <w:shd w:val="clear" w:color="auto" w:fill="FCFBF9" w:themeFill="accent6" w:themeFillTint="33"/>
      </w:tcPr>
    </w:tblStylePr>
    <w:tblStylePr w:type="band1Vert">
      <w:tblPr/>
      <w:tcPr>
        <w:tcBorders>
          <w:top w:val="single" w:sz="2" w:space="0" w:color="AAAAAA" w:themeColor="text2"/>
          <w:left w:val="single" w:sz="2" w:space="0" w:color="AAAAAA" w:themeColor="text2"/>
          <w:bottom w:val="single" w:sz="2" w:space="0" w:color="AAAAAA" w:themeColor="text2"/>
          <w:right w:val="single" w:sz="2" w:space="0" w:color="AAAAAA" w:themeColor="text2"/>
          <w:insideH w:val="single" w:sz="2" w:space="0" w:color="AAAAAA" w:themeColor="text2"/>
          <w:insideV w:val="single" w:sz="2" w:space="0" w:color="AAAAAA" w:themeColor="text2"/>
        </w:tcBorders>
      </w:tcPr>
    </w:tblStylePr>
    <w:tblStylePr w:type="band2Vert">
      <w:tblPr/>
      <w:tcPr>
        <w:tcBorders>
          <w:top w:val="single" w:sz="2" w:space="0" w:color="AAAAAA" w:themeColor="text2"/>
          <w:left w:val="single" w:sz="2" w:space="0" w:color="AAAAAA" w:themeColor="text2"/>
          <w:bottom w:val="single" w:sz="2" w:space="0" w:color="AAAAAA" w:themeColor="text2"/>
          <w:right w:val="single" w:sz="2" w:space="0" w:color="AAAAAA" w:themeColor="text2"/>
          <w:insideH w:val="single" w:sz="2" w:space="0" w:color="AAAAAA" w:themeColor="text2"/>
          <w:insideV w:val="single" w:sz="2" w:space="0" w:color="AAAAAA" w:themeColor="text2"/>
        </w:tcBorders>
        <w:shd w:val="clear" w:color="auto" w:fill="FCFBF9" w:themeFill="background2" w:themeFillTint="33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FCFBF9" w:themeFill="background2" w:themeFillTint="33"/>
      </w:tcPr>
    </w:tblStylePr>
  </w:style>
  <w:style w:type="table" w:customStyle="1" w:styleId="Tabelraster1">
    <w:name w:val="Tabelraster1"/>
    <w:basedOn w:val="Standaardtabel"/>
    <w:next w:val="Tabelraster"/>
    <w:uiPriority w:val="59"/>
    <w:rsid w:val="00E47C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l-B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sv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coenen0\OneDrive%20-%20GO!%20onderwijs%20van%20de%20Vlaamse%20Gemeenschap\Documenten\GO!\sjablonen\PBD-GO!%20basis%20staand.dotx" TargetMode="External"/></Relationships>
</file>

<file path=word/theme/theme1.xml><?xml version="1.0" encoding="utf-8"?>
<a:theme xmlns:a="http://schemas.openxmlformats.org/drawingml/2006/main" name="Kantoorthema">
  <a:themeElements>
    <a:clrScheme name="PBD-GO!">
      <a:dk1>
        <a:sysClr val="windowText" lastClr="000000"/>
      </a:dk1>
      <a:lt1>
        <a:sysClr val="window" lastClr="FFFFFF"/>
      </a:lt1>
      <a:dk2>
        <a:srgbClr val="AAAAAA"/>
      </a:dk2>
      <a:lt2>
        <a:srgbClr val="F0EFE4"/>
      </a:lt2>
      <a:accent1>
        <a:srgbClr val="C3004A"/>
      </a:accent1>
      <a:accent2>
        <a:srgbClr val="A9B905"/>
      </a:accent2>
      <a:accent3>
        <a:srgbClr val="F08800"/>
      </a:accent3>
      <a:accent4>
        <a:srgbClr val="00B3D5"/>
      </a:accent4>
      <a:accent5>
        <a:srgbClr val="C8C8C8"/>
      </a:accent5>
      <a:accent6>
        <a:srgbClr val="F0EFE4"/>
      </a:accent6>
      <a:hlink>
        <a:srgbClr val="00B3D5"/>
      </a:hlink>
      <a:folHlink>
        <a:srgbClr val="00B3D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lternateThumbnailUrl xmlns="http://schemas.microsoft.com/sharepoint/v3">
      <Url xsi:nil="true"/>
      <Description xsi:nil="true"/>
    </AlternateThumbnailUrl>
    <ImageCreateDate xmlns="http://schemas.microsoft.com/sharepoint/v3" xsi:nil="true"/>
    <Description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fbeelding" ma:contentTypeID="0x0101020064335672768AB743912B3BA7862D239B" ma:contentTypeVersion="7" ma:contentTypeDescription="Een afbeelding of foto uploaden." ma:contentTypeScope="" ma:versionID="4a607d8de31631ca9a4a0206901f1216">
  <xsd:schema xmlns:xsd="http://www.w3.org/2001/XMLSchema" xmlns:xs="http://www.w3.org/2001/XMLSchema" xmlns:p="http://schemas.microsoft.com/office/2006/metadata/properties" xmlns:ns1="http://schemas.microsoft.com/sharepoint/v3" xmlns:ns2="7eaf186e-c22e-47c2-9a32-b3c36ea5f898" targetNamespace="http://schemas.microsoft.com/office/2006/metadata/properties" ma:root="true" ma:fieldsID="4059330cef843bc946aaac378c435673" ns1:_="" ns2:_="">
    <xsd:import namespace="http://schemas.microsoft.com/sharepoint/v3"/>
    <xsd:import namespace="7eaf186e-c22e-47c2-9a32-b3c36ea5f898"/>
    <xsd:element name="properties">
      <xsd:complexType>
        <xsd:sequence>
          <xsd:element name="documentManagement">
            <xsd:complexType>
              <xsd:all>
                <xsd:element ref="ns1:ImageWidth" minOccurs="0"/>
                <xsd:element ref="ns1:ImageHeight" minOccurs="0"/>
                <xsd:element ref="ns1:ImageCreateDate" minOccurs="0"/>
                <xsd:element ref="ns1:Description" minOccurs="0"/>
                <xsd:element ref="ns1:ThumbnailExists" minOccurs="0"/>
                <xsd:element ref="ns1:PreviewExists" minOccurs="0"/>
                <xsd:element ref="ns1:AlternateThumbnailUrl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mageWidth" ma:index="11" nillable="true" ma:displayName="Breedte van afbeelding" ma:internalName="ImageWidth" ma:readOnly="true">
      <xsd:simpleType>
        <xsd:restriction base="dms:Unknown"/>
      </xsd:simpleType>
    </xsd:element>
    <xsd:element name="ImageHeight" ma:index="12" nillable="true" ma:displayName="Hoogte van afbeelding" ma:internalName="ImageHeight" ma:readOnly="true">
      <xsd:simpleType>
        <xsd:restriction base="dms:Unknown"/>
      </xsd:simpleType>
    </xsd:element>
    <xsd:element name="ImageCreateDate" ma:index="13" nillable="true" ma:displayName="Afbeelding gemaakt op" ma:format="DateTime" ma:hidden="true" ma:internalName="ImageCreateDate">
      <xsd:simpleType>
        <xsd:restriction base="dms:DateTime"/>
      </xsd:simpleType>
    </xsd:element>
    <xsd:element name="Description" ma:index="14" nillable="true" ma:displayName="Beschrijving" ma:description="Wordt gebruikt als alternatieve tekst voor de afbeelding." ma:hidden="true" ma:internalName="Description">
      <xsd:simpleType>
        <xsd:restriction base="dms:Note">
          <xsd:maxLength value="255"/>
        </xsd:restriction>
      </xsd:simpleType>
    </xsd:element>
    <xsd:element name="ThumbnailExists" ma:index="23" nillable="true" ma:displayName="Miniatuur bestaat" ma:default="FALSE" ma:hidden="true" ma:internalName="ThumbnailExists" ma:readOnly="true">
      <xsd:simpleType>
        <xsd:restriction base="dms:Boolean"/>
      </xsd:simpleType>
    </xsd:element>
    <xsd:element name="PreviewExists" ma:index="24" nillable="true" ma:displayName="Voorbeeld bestaat" ma:default="FALSE" ma:hidden="true" ma:internalName="PreviewExists" ma:readOnly="true">
      <xsd:simpleType>
        <xsd:restriction base="dms:Boolean"/>
      </xsd:simpleType>
    </xsd:element>
    <xsd:element name="AlternateThumbnailUrl" ma:index="25" nillable="true" ma:displayName="Voorbeeld van afbeeldings-URL" ma:format="Image" ma:hidden="true" ma:internalName="AlternateThumbnail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af186e-c22e-47c2-9a32-b3c36ea5f8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7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28" nillable="true" ma:displayName="Tags" ma:internalName="MediaServiceAutoTags" ma:readOnly="true">
      <xsd:simpleType>
        <xsd:restriction base="dms:Text"/>
      </xsd:simple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8" ma:displayName="Titel"/>
        <xsd:element ref="dc:subject" minOccurs="0" maxOccurs="1"/>
        <xsd:element ref="dc:description" minOccurs="0" maxOccurs="1"/>
        <xsd:element name="keywords" minOccurs="0" maxOccurs="1" type="xsd:string" ma:index="20" ma:displayName="Trefwoorden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BFA9C1-B974-4C2F-BB4C-48A8637BE7F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C0D53A77-5CDD-4B98-9125-0F7163C0948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B24DD5-74D7-4231-AD68-F74B30F7E6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eaf186e-c22e-47c2-9a32-b3c36ea5f8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B54B4E9-E372-4898-9E82-5B5462C73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PBD-GO! basis staand</Template>
  <TotalTime>0</TotalTime>
  <Pages>3</Pages>
  <Words>369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Sofie Coenen</dc:creator>
  <cp:keywords/>
  <dc:description/>
  <cp:lastModifiedBy>Sofie Coenen</cp:lastModifiedBy>
  <cp:revision>2</cp:revision>
  <dcterms:created xsi:type="dcterms:W3CDTF">2021-12-22T15:15:00Z</dcterms:created>
  <dcterms:modified xsi:type="dcterms:W3CDTF">2021-12-22T15:19:00Z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0x0101020064335672768AB743912B3BA7862D239B</vt:lpwstr>
  </property>
</Properties>
</file>